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40" w:type="dxa"/>
        <w:tblLook w:val="00A0"/>
      </w:tblPr>
      <w:tblGrid>
        <w:gridCol w:w="4679"/>
        <w:gridCol w:w="4652"/>
      </w:tblGrid>
      <w:tr w:rsidR="0061520A" w:rsidRPr="00437C24" w:rsidTr="008305FF">
        <w:tc>
          <w:tcPr>
            <w:tcW w:w="4785" w:type="dxa"/>
          </w:tcPr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b/>
                <w:sz w:val="28"/>
                <w:szCs w:val="28"/>
              </w:rPr>
            </w:pPr>
            <w:r w:rsidRPr="00437C24">
              <w:rPr>
                <w:b/>
                <w:sz w:val="28"/>
                <w:szCs w:val="28"/>
              </w:rPr>
              <w:t xml:space="preserve">СОГЛАСОВАНО     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Начальник отдела образования Администрации Шумихинского района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______________/Н.Ю. Бунькова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«           »__________201</w:t>
            </w:r>
            <w:r w:rsidRPr="00437C24">
              <w:rPr>
                <w:sz w:val="28"/>
                <w:szCs w:val="28"/>
                <w:lang w:val="en-US"/>
              </w:rPr>
              <w:t>6</w:t>
            </w:r>
            <w:r w:rsidRPr="00437C24">
              <w:rPr>
                <w:sz w:val="28"/>
                <w:szCs w:val="28"/>
              </w:rPr>
              <w:t xml:space="preserve"> г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b/>
                <w:sz w:val="28"/>
                <w:szCs w:val="28"/>
              </w:rPr>
            </w:pP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b/>
                <w:sz w:val="28"/>
                <w:szCs w:val="28"/>
              </w:rPr>
            </w:pPr>
            <w:r w:rsidRPr="00437C24">
              <w:rPr>
                <w:b/>
                <w:sz w:val="28"/>
                <w:szCs w:val="28"/>
              </w:rPr>
              <w:t>УТВЕРЖДАЮ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Директор МКОУ «СОШ № 1»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___________/Л.В. Вепрева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«           »__________201</w:t>
            </w:r>
            <w:r w:rsidRPr="00437C24">
              <w:rPr>
                <w:sz w:val="28"/>
                <w:szCs w:val="28"/>
                <w:lang w:val="en-US"/>
              </w:rPr>
              <w:t>6</w:t>
            </w:r>
            <w:r w:rsidRPr="00437C24">
              <w:rPr>
                <w:sz w:val="28"/>
                <w:szCs w:val="28"/>
              </w:rPr>
              <w:t xml:space="preserve"> г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</w:rPr>
            </w:pPr>
          </w:p>
        </w:tc>
      </w:tr>
      <w:tr w:rsidR="0061520A" w:rsidRPr="00437C24" w:rsidTr="008305FF">
        <w:tc>
          <w:tcPr>
            <w:tcW w:w="4785" w:type="dxa"/>
          </w:tcPr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b/>
                <w:sz w:val="28"/>
                <w:szCs w:val="28"/>
              </w:rPr>
            </w:pPr>
            <w:r w:rsidRPr="00437C24">
              <w:rPr>
                <w:b/>
                <w:sz w:val="28"/>
                <w:szCs w:val="28"/>
              </w:rPr>
              <w:t>СОГЛАСОВАНО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  <w:lang w:val="en-US"/>
              </w:rPr>
            </w:pP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  <w:lang w:val="en-US"/>
              </w:rPr>
            </w:pP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  <w:lang w:val="en-US"/>
              </w:rPr>
            </w:pP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  <w:lang w:val="en-US"/>
              </w:rPr>
            </w:pP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_____________/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  <w:r w:rsidRPr="00437C24">
              <w:rPr>
                <w:sz w:val="28"/>
                <w:szCs w:val="28"/>
              </w:rPr>
              <w:t>«           »__________201</w:t>
            </w:r>
            <w:r w:rsidRPr="00437C24">
              <w:rPr>
                <w:sz w:val="28"/>
                <w:szCs w:val="28"/>
                <w:lang w:val="en-US"/>
              </w:rPr>
              <w:t>6</w:t>
            </w:r>
            <w:r w:rsidRPr="00437C24">
              <w:rPr>
                <w:sz w:val="28"/>
                <w:szCs w:val="28"/>
              </w:rPr>
              <w:t xml:space="preserve"> г</w:t>
            </w: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  <w:szCs w:val="28"/>
              </w:rPr>
            </w:pPr>
          </w:p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61520A" w:rsidRPr="00437C24" w:rsidRDefault="0061520A" w:rsidP="00CF30DF">
            <w:pPr>
              <w:spacing w:after="100" w:afterAutospacing="1" w:line="240" w:lineRule="atLeast"/>
              <w:contextualSpacing/>
              <w:rPr>
                <w:sz w:val="28"/>
              </w:rPr>
            </w:pPr>
          </w:p>
        </w:tc>
      </w:tr>
    </w:tbl>
    <w:p w:rsidR="0061520A" w:rsidRDefault="0061520A" w:rsidP="00684A55"/>
    <w:p w:rsidR="0061520A" w:rsidRPr="009825A8" w:rsidRDefault="0061520A" w:rsidP="00EC1913">
      <w:pPr>
        <w:ind w:left="240"/>
        <w:jc w:val="center"/>
        <w:rPr>
          <w:b/>
          <w:sz w:val="36"/>
          <w:szCs w:val="36"/>
        </w:rPr>
      </w:pPr>
      <w:r w:rsidRPr="009825A8">
        <w:rPr>
          <w:b/>
          <w:sz w:val="36"/>
          <w:szCs w:val="36"/>
        </w:rPr>
        <w:t>ПАСПОРТ</w:t>
      </w:r>
    </w:p>
    <w:p w:rsidR="0061520A" w:rsidRDefault="0061520A" w:rsidP="00EC1913">
      <w:pPr>
        <w:ind w:left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дорожной </w:t>
      </w:r>
      <w:r w:rsidRPr="009825A8">
        <w:rPr>
          <w:b/>
          <w:sz w:val="36"/>
          <w:szCs w:val="36"/>
        </w:rPr>
        <w:t>безопасности</w:t>
      </w:r>
    </w:p>
    <w:p w:rsidR="0061520A" w:rsidRDefault="0061520A" w:rsidP="00EC1913">
      <w:pPr>
        <w:ind w:left="240"/>
        <w:jc w:val="center"/>
        <w:rPr>
          <w:b/>
          <w:sz w:val="36"/>
          <w:szCs w:val="36"/>
        </w:rPr>
      </w:pPr>
    </w:p>
    <w:p w:rsidR="0061520A" w:rsidRPr="00684A55" w:rsidRDefault="0061520A" w:rsidP="00EC1913">
      <w:pPr>
        <w:ind w:left="240"/>
        <w:jc w:val="center"/>
        <w:rPr>
          <w:b/>
          <w:sz w:val="32"/>
          <w:szCs w:val="28"/>
        </w:rPr>
      </w:pPr>
      <w:r w:rsidRPr="00684A55">
        <w:rPr>
          <w:b/>
          <w:sz w:val="32"/>
          <w:szCs w:val="28"/>
        </w:rPr>
        <w:t xml:space="preserve">Муниципальное казенное </w:t>
      </w:r>
      <w:r>
        <w:rPr>
          <w:b/>
          <w:sz w:val="32"/>
          <w:szCs w:val="28"/>
        </w:rPr>
        <w:t>обще</w:t>
      </w:r>
      <w:r w:rsidRPr="00684A55">
        <w:rPr>
          <w:b/>
          <w:sz w:val="32"/>
          <w:szCs w:val="28"/>
        </w:rPr>
        <w:t xml:space="preserve">образовательное   учреждение </w:t>
      </w:r>
    </w:p>
    <w:p w:rsidR="0061520A" w:rsidRDefault="0061520A" w:rsidP="0083627A">
      <w:pPr>
        <w:ind w:left="240"/>
        <w:jc w:val="center"/>
        <w:rPr>
          <w:b/>
          <w:sz w:val="36"/>
          <w:szCs w:val="36"/>
        </w:rPr>
      </w:pPr>
      <w:r w:rsidRPr="00684A55">
        <w:rPr>
          <w:b/>
          <w:sz w:val="32"/>
          <w:szCs w:val="28"/>
        </w:rPr>
        <w:t>«</w:t>
      </w:r>
      <w:r>
        <w:rPr>
          <w:b/>
          <w:sz w:val="32"/>
          <w:szCs w:val="28"/>
        </w:rPr>
        <w:t>Средняя общеобразовательная школа № 1»</w:t>
      </w:r>
    </w:p>
    <w:p w:rsidR="0061520A" w:rsidRDefault="0061520A" w:rsidP="00EC1913">
      <w:pPr>
        <w:ind w:left="240"/>
        <w:jc w:val="center"/>
        <w:rPr>
          <w:b/>
          <w:sz w:val="36"/>
          <w:szCs w:val="36"/>
        </w:rPr>
      </w:pPr>
    </w:p>
    <w:p w:rsidR="0061520A" w:rsidRPr="0083627A" w:rsidRDefault="0061520A" w:rsidP="00AE5A13">
      <w:pPr>
        <w:jc w:val="center"/>
        <w:rPr>
          <w:sz w:val="32"/>
          <w:szCs w:val="36"/>
        </w:rPr>
      </w:pPr>
      <w:r w:rsidRPr="00684A55">
        <w:rPr>
          <w:sz w:val="32"/>
          <w:szCs w:val="36"/>
        </w:rPr>
        <w:t>201</w:t>
      </w:r>
      <w:r w:rsidRPr="0083627A">
        <w:rPr>
          <w:sz w:val="32"/>
          <w:szCs w:val="36"/>
        </w:rPr>
        <w:t>6</w:t>
      </w:r>
    </w:p>
    <w:p w:rsidR="0061520A" w:rsidRPr="00E80E01" w:rsidRDefault="0061520A" w:rsidP="00EC1913">
      <w:pPr>
        <w:jc w:val="center"/>
        <w:rPr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82.75pt;margin-top:-53.4pt;width:590.4pt;height:835.5pt;z-index:251649536;visibility:visible" wrapcoords="-27 0 -27 21581 21600 21581 21600 0 -27 0">
            <v:imagedata r:id="rId4" o:title=""/>
            <w10:wrap type="through"/>
          </v:shape>
        </w:pict>
      </w:r>
      <w:r w:rsidRPr="00E80E01">
        <w:rPr>
          <w:b/>
          <w:sz w:val="28"/>
        </w:rPr>
        <w:t>Общие сведения об объекте.</w:t>
      </w:r>
    </w:p>
    <w:p w:rsidR="0061520A" w:rsidRDefault="0061520A" w:rsidP="00EC1913"/>
    <w:p w:rsidR="0061520A" w:rsidRPr="00684A55" w:rsidRDefault="0061520A" w:rsidP="00E564EE">
      <w:pPr>
        <w:ind w:left="240"/>
        <w:jc w:val="center"/>
        <w:rPr>
          <w:b/>
          <w:sz w:val="32"/>
          <w:szCs w:val="28"/>
        </w:rPr>
      </w:pPr>
      <w:r w:rsidRPr="00684A55">
        <w:rPr>
          <w:b/>
          <w:sz w:val="32"/>
          <w:szCs w:val="28"/>
        </w:rPr>
        <w:t xml:space="preserve">Муниципальное казенное </w:t>
      </w:r>
      <w:r>
        <w:rPr>
          <w:b/>
          <w:sz w:val="32"/>
          <w:szCs w:val="28"/>
        </w:rPr>
        <w:t>обще</w:t>
      </w:r>
      <w:r w:rsidRPr="00684A55">
        <w:rPr>
          <w:b/>
          <w:sz w:val="32"/>
          <w:szCs w:val="28"/>
        </w:rPr>
        <w:t xml:space="preserve">образовательное   учреждение </w:t>
      </w:r>
    </w:p>
    <w:p w:rsidR="0061520A" w:rsidRDefault="0061520A" w:rsidP="00E564EE">
      <w:pPr>
        <w:ind w:left="240"/>
        <w:jc w:val="center"/>
        <w:rPr>
          <w:b/>
          <w:sz w:val="36"/>
          <w:szCs w:val="36"/>
        </w:rPr>
      </w:pPr>
      <w:r w:rsidRPr="00684A55">
        <w:rPr>
          <w:b/>
          <w:sz w:val="32"/>
          <w:szCs w:val="28"/>
        </w:rPr>
        <w:t>«</w:t>
      </w:r>
      <w:r>
        <w:rPr>
          <w:b/>
          <w:sz w:val="32"/>
          <w:szCs w:val="28"/>
        </w:rPr>
        <w:t>Средняя общеобразовательная школа № 1»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МКО</w:t>
      </w:r>
      <w:r>
        <w:rPr>
          <w:sz w:val="28"/>
          <w:szCs w:val="28"/>
        </w:rPr>
        <w:t>У «СОШ № 1»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Ю</w:t>
      </w:r>
      <w:r>
        <w:rPr>
          <w:sz w:val="28"/>
          <w:szCs w:val="28"/>
        </w:rPr>
        <w:t>ридический  адрес  ул. Победы, 21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           Г. Шумиха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            Курганская область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            641110</w:t>
      </w:r>
    </w:p>
    <w:p w:rsidR="0061520A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Т.8 (35245) 2-10-71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</w:p>
    <w:p w:rsidR="0061520A" w:rsidRPr="00543E10" w:rsidRDefault="0061520A" w:rsidP="00E80E01">
      <w:pPr>
        <w:spacing w:after="100" w:afterAutospacing="1" w:line="240" w:lineRule="atLeast"/>
        <w:contextualSpacing/>
        <w:rPr>
          <w:b/>
          <w:sz w:val="28"/>
          <w:szCs w:val="28"/>
        </w:rPr>
      </w:pPr>
      <w:r w:rsidRPr="00543E10">
        <w:rPr>
          <w:b/>
          <w:sz w:val="28"/>
          <w:szCs w:val="28"/>
        </w:rPr>
        <w:t>Ведомственная принадлежность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Отдел образования Шумихинского района Курганской области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43E10">
        <w:rPr>
          <w:sz w:val="28"/>
          <w:szCs w:val="28"/>
        </w:rPr>
        <w:t xml:space="preserve">л. Кирова 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г</w:t>
      </w:r>
      <w:r w:rsidRPr="00543E10">
        <w:rPr>
          <w:sz w:val="28"/>
          <w:szCs w:val="28"/>
        </w:rPr>
        <w:t>. Шумиха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Курганская область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641100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т</w:t>
      </w:r>
      <w:r w:rsidRPr="00543E10">
        <w:rPr>
          <w:sz w:val="28"/>
          <w:szCs w:val="28"/>
        </w:rPr>
        <w:t>. 2-21-59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b/>
          <w:sz w:val="28"/>
          <w:szCs w:val="28"/>
        </w:rPr>
        <w:t>Форма собственности</w:t>
      </w:r>
      <w:r w:rsidRPr="00543E10">
        <w:rPr>
          <w:sz w:val="28"/>
          <w:szCs w:val="28"/>
        </w:rPr>
        <w:t>: муниципальная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b/>
          <w:sz w:val="28"/>
          <w:szCs w:val="28"/>
        </w:rPr>
        <w:t xml:space="preserve">Директор </w:t>
      </w:r>
      <w:r>
        <w:rPr>
          <w:b/>
          <w:sz w:val="28"/>
          <w:szCs w:val="28"/>
        </w:rPr>
        <w:t>МКОУ  «СОШ № 1»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Вепрева Людмила Вячеславовна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Шумихинский район, г. Шумиха, ул.    Ленина, 112/24  с.т.  8 9225722479</w:t>
      </w:r>
    </w:p>
    <w:p w:rsidR="0061520A" w:rsidRPr="00543E10" w:rsidRDefault="0061520A" w:rsidP="00E80E01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Pr="00543E10" w:rsidRDefault="0061520A" w:rsidP="00E80E01">
      <w:pPr>
        <w:tabs>
          <w:tab w:val="num" w:pos="0"/>
        </w:tabs>
        <w:spacing w:after="100" w:afterAutospacing="1" w:line="240" w:lineRule="atLeast"/>
        <w:contextualSpacing/>
        <w:rPr>
          <w:b/>
          <w:sz w:val="28"/>
          <w:szCs w:val="28"/>
        </w:rPr>
      </w:pPr>
      <w:r w:rsidRPr="00543E10">
        <w:rPr>
          <w:b/>
          <w:sz w:val="28"/>
          <w:szCs w:val="28"/>
        </w:rPr>
        <w:t>Наполняемость объекта  учащимися  в течение суток по дням недели:</w:t>
      </w:r>
    </w:p>
    <w:p w:rsidR="0061520A" w:rsidRPr="00543E10" w:rsidRDefault="0061520A" w:rsidP="00E80E01">
      <w:pPr>
        <w:tabs>
          <w:tab w:val="num" w:pos="0"/>
        </w:tabs>
        <w:spacing w:after="100" w:afterAutospacing="1" w:line="240" w:lineRule="atLeast"/>
        <w:contextualSpacing/>
        <w:jc w:val="both"/>
        <w:rPr>
          <w:sz w:val="28"/>
          <w:szCs w:val="28"/>
        </w:rPr>
      </w:pPr>
      <w:r w:rsidRPr="00543E10">
        <w:rPr>
          <w:sz w:val="28"/>
          <w:szCs w:val="28"/>
        </w:rPr>
        <w:t xml:space="preserve"> Средняя / максимальная посещаемость объекта </w:t>
      </w:r>
      <w:r>
        <w:rPr>
          <w:sz w:val="28"/>
          <w:szCs w:val="28"/>
        </w:rPr>
        <w:t>в день с понедельника по субботу   –        4</w:t>
      </w:r>
      <w:r w:rsidRPr="00B04437">
        <w:rPr>
          <w:sz w:val="28"/>
          <w:szCs w:val="28"/>
        </w:rPr>
        <w:t>19</w:t>
      </w:r>
      <w:r>
        <w:rPr>
          <w:sz w:val="28"/>
          <w:szCs w:val="28"/>
        </w:rPr>
        <w:t xml:space="preserve">        человек.</w:t>
      </w:r>
    </w:p>
    <w:p w:rsidR="0061520A" w:rsidRDefault="0061520A" w:rsidP="00E80E01">
      <w:pPr>
        <w:spacing w:after="100" w:afterAutospacing="1" w:line="240" w:lineRule="atLeast"/>
        <w:contextualSpacing/>
        <w:rPr>
          <w:b/>
        </w:rPr>
      </w:pPr>
    </w:p>
    <w:p w:rsidR="0061520A" w:rsidRDefault="0061520A" w:rsidP="00E80E01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Default="0061520A" w:rsidP="00E80E01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Default="0061520A" w:rsidP="00EC1913">
      <w:pPr>
        <w:rPr>
          <w:b/>
          <w:sz w:val="28"/>
          <w:szCs w:val="28"/>
        </w:rPr>
      </w:pPr>
    </w:p>
    <w:p w:rsidR="0061520A" w:rsidRDefault="0061520A" w:rsidP="00EC1913">
      <w:pPr>
        <w:ind w:left="240"/>
        <w:jc w:val="center"/>
        <w:rPr>
          <w:b/>
          <w:sz w:val="36"/>
          <w:szCs w:val="36"/>
          <w:u w:val="single"/>
        </w:rPr>
      </w:pPr>
    </w:p>
    <w:p w:rsidR="0061520A" w:rsidRDefault="0061520A" w:rsidP="00EC1913">
      <w:pPr>
        <w:ind w:left="240"/>
        <w:jc w:val="center"/>
        <w:rPr>
          <w:b/>
          <w:sz w:val="36"/>
          <w:szCs w:val="36"/>
          <w:u w:val="single"/>
        </w:rPr>
      </w:pPr>
    </w:p>
    <w:p w:rsidR="0061520A" w:rsidRDefault="0061520A" w:rsidP="00EC1913">
      <w:pPr>
        <w:ind w:left="240"/>
        <w:jc w:val="center"/>
        <w:rPr>
          <w:b/>
          <w:sz w:val="36"/>
          <w:szCs w:val="36"/>
          <w:u w:val="single"/>
        </w:rPr>
      </w:pPr>
    </w:p>
    <w:p w:rsidR="0061520A" w:rsidRDefault="0061520A" w:rsidP="00E80E01">
      <w:pPr>
        <w:rPr>
          <w:b/>
          <w:sz w:val="36"/>
          <w:szCs w:val="36"/>
          <w:u w:val="single"/>
        </w:rPr>
      </w:pPr>
    </w:p>
    <w:p w:rsidR="0061520A" w:rsidRPr="00913EA9" w:rsidRDefault="0061520A" w:rsidP="00284329">
      <w:pPr>
        <w:rPr>
          <w:b/>
          <w:sz w:val="28"/>
          <w:szCs w:val="28"/>
          <w:u w:val="single"/>
        </w:rPr>
      </w:pPr>
      <w:r w:rsidRPr="00913EA9">
        <w:rPr>
          <w:b/>
          <w:sz w:val="28"/>
          <w:szCs w:val="28"/>
        </w:rPr>
        <w:t xml:space="preserve">Ответственные от Госавтоинспекции </w:t>
      </w:r>
    </w:p>
    <w:p w:rsidR="0061520A" w:rsidRPr="00913EA9" w:rsidRDefault="0061520A" w:rsidP="00EC1913">
      <w:pPr>
        <w:ind w:left="240"/>
        <w:jc w:val="center"/>
        <w:rPr>
          <w:sz w:val="28"/>
          <w:szCs w:val="28"/>
          <w:u w:val="single"/>
        </w:rPr>
      </w:pPr>
    </w:p>
    <w:p w:rsidR="0061520A" w:rsidRPr="00913EA9" w:rsidRDefault="0061520A" w:rsidP="00EC1913">
      <w:pPr>
        <w:ind w:left="240"/>
        <w:jc w:val="center"/>
        <w:rPr>
          <w:sz w:val="28"/>
          <w:szCs w:val="28"/>
        </w:rPr>
      </w:pPr>
      <w:r w:rsidRPr="00913EA9">
        <w:rPr>
          <w:sz w:val="28"/>
          <w:szCs w:val="28"/>
          <w:u w:val="single"/>
        </w:rPr>
        <w:t xml:space="preserve"> Старший   лейтенант   полиции     Водянникова И.А.</w:t>
      </w:r>
    </w:p>
    <w:p w:rsidR="0061520A" w:rsidRPr="00913EA9" w:rsidRDefault="0061520A" w:rsidP="00EC1913">
      <w:pPr>
        <w:ind w:left="240"/>
        <w:jc w:val="center"/>
        <w:rPr>
          <w:sz w:val="28"/>
          <w:szCs w:val="28"/>
          <w:u w:val="single"/>
        </w:rPr>
      </w:pPr>
      <w:r w:rsidRPr="00913EA9">
        <w:rPr>
          <w:sz w:val="28"/>
          <w:szCs w:val="28"/>
          <w:u w:val="single"/>
        </w:rPr>
        <w:t>Тел. 8 (35245) 21761,         моб 89195775771</w:t>
      </w:r>
    </w:p>
    <w:p w:rsidR="0061520A" w:rsidRPr="00913EA9" w:rsidRDefault="0061520A" w:rsidP="00EC1913">
      <w:pPr>
        <w:ind w:left="240"/>
        <w:rPr>
          <w:b/>
          <w:sz w:val="28"/>
          <w:szCs w:val="28"/>
        </w:rPr>
      </w:pPr>
    </w:p>
    <w:p w:rsidR="0061520A" w:rsidRPr="00913EA9" w:rsidRDefault="0061520A" w:rsidP="006F7404">
      <w:pPr>
        <w:ind w:left="240"/>
        <w:jc w:val="center"/>
        <w:rPr>
          <w:b/>
          <w:sz w:val="28"/>
          <w:szCs w:val="28"/>
        </w:rPr>
      </w:pPr>
      <w:r w:rsidRPr="00913EA9">
        <w:rPr>
          <w:b/>
          <w:sz w:val="28"/>
          <w:szCs w:val="28"/>
        </w:rPr>
        <w:t>Ответственные работники</w:t>
      </w:r>
    </w:p>
    <w:p w:rsidR="0061520A" w:rsidRPr="00913EA9" w:rsidRDefault="0061520A" w:rsidP="006F7404">
      <w:pPr>
        <w:ind w:left="240"/>
        <w:jc w:val="center"/>
        <w:rPr>
          <w:sz w:val="28"/>
          <w:szCs w:val="28"/>
        </w:rPr>
      </w:pPr>
      <w:r w:rsidRPr="00913EA9">
        <w:rPr>
          <w:b/>
          <w:sz w:val="28"/>
          <w:szCs w:val="28"/>
        </w:rPr>
        <w:t>за мероприятия по профилактике</w:t>
      </w:r>
      <w:r>
        <w:rPr>
          <w:b/>
          <w:sz w:val="28"/>
          <w:szCs w:val="28"/>
        </w:rPr>
        <w:t xml:space="preserve">  </w:t>
      </w:r>
      <w:r w:rsidRPr="00913EA9">
        <w:rPr>
          <w:b/>
          <w:sz w:val="28"/>
          <w:szCs w:val="28"/>
        </w:rPr>
        <w:t>детского травматизма</w:t>
      </w:r>
    </w:p>
    <w:p w:rsidR="0061520A" w:rsidRPr="00913EA9" w:rsidRDefault="0061520A" w:rsidP="00EC1913">
      <w:pPr>
        <w:ind w:left="240"/>
        <w:jc w:val="center"/>
        <w:rPr>
          <w:sz w:val="28"/>
          <w:szCs w:val="28"/>
          <w:u w:val="single"/>
        </w:rPr>
      </w:pPr>
    </w:p>
    <w:p w:rsidR="0061520A" w:rsidRPr="00913EA9" w:rsidRDefault="0061520A" w:rsidP="00EC1913">
      <w:pPr>
        <w:ind w:left="24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Директор:   Вепрева Людмила Вячеславовна</w:t>
      </w:r>
    </w:p>
    <w:p w:rsidR="0061520A" w:rsidRPr="00913EA9" w:rsidRDefault="0061520A" w:rsidP="00EC1913">
      <w:pPr>
        <w:ind w:left="24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Тел. 8 (35245) 2-10-71,         моб</w:t>
      </w:r>
      <w:r w:rsidRPr="00B50C8E">
        <w:rPr>
          <w:sz w:val="28"/>
          <w:szCs w:val="28"/>
          <w:u w:val="single"/>
        </w:rPr>
        <w:t>.  8 9225722479</w:t>
      </w:r>
    </w:p>
    <w:p w:rsidR="0061520A" w:rsidRPr="00913EA9" w:rsidRDefault="0061520A" w:rsidP="00284329">
      <w:pPr>
        <w:rPr>
          <w:sz w:val="28"/>
          <w:szCs w:val="28"/>
        </w:rPr>
      </w:pPr>
      <w:r w:rsidRPr="00913EA9">
        <w:rPr>
          <w:sz w:val="28"/>
          <w:szCs w:val="28"/>
        </w:rPr>
        <w:t>Наличи</w:t>
      </w:r>
      <w:r>
        <w:rPr>
          <w:sz w:val="28"/>
          <w:szCs w:val="28"/>
        </w:rPr>
        <w:t xml:space="preserve">е </w:t>
      </w:r>
      <w:r w:rsidRPr="00913EA9">
        <w:rPr>
          <w:sz w:val="28"/>
          <w:szCs w:val="28"/>
        </w:rPr>
        <w:t xml:space="preserve"> кабинет</w:t>
      </w:r>
      <w:r>
        <w:rPr>
          <w:sz w:val="28"/>
          <w:szCs w:val="28"/>
        </w:rPr>
        <w:t>а</w:t>
      </w:r>
      <w:r w:rsidRPr="00913EA9">
        <w:rPr>
          <w:sz w:val="28"/>
          <w:szCs w:val="28"/>
        </w:rPr>
        <w:t xml:space="preserve">  по БДД</w:t>
      </w:r>
      <w:r>
        <w:rPr>
          <w:sz w:val="28"/>
          <w:szCs w:val="28"/>
        </w:rPr>
        <w:t xml:space="preserve"> - отсутствует</w:t>
      </w:r>
    </w:p>
    <w:p w:rsidR="0061520A" w:rsidRPr="00913EA9" w:rsidRDefault="0061520A" w:rsidP="00EC1913">
      <w:pPr>
        <w:ind w:left="240"/>
        <w:rPr>
          <w:sz w:val="28"/>
          <w:szCs w:val="28"/>
        </w:rPr>
      </w:pPr>
    </w:p>
    <w:p w:rsidR="0061520A" w:rsidRPr="00913EA9" w:rsidRDefault="0061520A" w:rsidP="006F7404">
      <w:pPr>
        <w:rPr>
          <w:sz w:val="28"/>
          <w:szCs w:val="28"/>
        </w:rPr>
      </w:pPr>
      <w:r w:rsidRPr="00913EA9">
        <w:rPr>
          <w:sz w:val="28"/>
          <w:szCs w:val="28"/>
        </w:rPr>
        <w:t>Наличие автогородка (площадки) по БДД - отсутствует</w:t>
      </w:r>
    </w:p>
    <w:p w:rsidR="0061520A" w:rsidRDefault="0061520A" w:rsidP="00284329">
      <w:pPr>
        <w:rPr>
          <w:sz w:val="28"/>
          <w:szCs w:val="28"/>
          <w:u w:val="single"/>
        </w:rPr>
      </w:pPr>
    </w:p>
    <w:p w:rsidR="0061520A" w:rsidRPr="00A36EB3" w:rsidRDefault="0061520A" w:rsidP="00284329">
      <w:pPr>
        <w:rPr>
          <w:sz w:val="28"/>
          <w:szCs w:val="28"/>
          <w:u w:val="single"/>
        </w:rPr>
      </w:pPr>
      <w:r w:rsidRPr="00A36EB3">
        <w:rPr>
          <w:sz w:val="28"/>
          <w:szCs w:val="28"/>
          <w:u w:val="single"/>
        </w:rPr>
        <w:t xml:space="preserve">Время занятий в ОУ: </w:t>
      </w:r>
    </w:p>
    <w:p w:rsidR="0061520A" w:rsidRPr="00913EA9" w:rsidRDefault="0061520A" w:rsidP="00EC1913">
      <w:pPr>
        <w:ind w:left="240"/>
        <w:rPr>
          <w:sz w:val="28"/>
          <w:szCs w:val="28"/>
        </w:rPr>
      </w:pPr>
      <w:r w:rsidRPr="00913EA9">
        <w:rPr>
          <w:sz w:val="28"/>
          <w:szCs w:val="28"/>
        </w:rPr>
        <w:t>1-ая смена: 8</w:t>
      </w:r>
      <w:r>
        <w:rPr>
          <w:sz w:val="28"/>
          <w:szCs w:val="28"/>
        </w:rPr>
        <w:t>.00</w:t>
      </w:r>
      <w:r w:rsidRPr="00913EA9">
        <w:rPr>
          <w:sz w:val="28"/>
          <w:szCs w:val="28"/>
        </w:rPr>
        <w:t xml:space="preserve"> – 13</w:t>
      </w:r>
      <w:r>
        <w:rPr>
          <w:sz w:val="28"/>
          <w:szCs w:val="28"/>
        </w:rPr>
        <w:t>.50</w:t>
      </w:r>
    </w:p>
    <w:p w:rsidR="0061520A" w:rsidRPr="00913EA9" w:rsidRDefault="0061520A" w:rsidP="00EC1913">
      <w:pPr>
        <w:ind w:left="240"/>
        <w:rPr>
          <w:sz w:val="28"/>
          <w:szCs w:val="28"/>
        </w:rPr>
      </w:pPr>
      <w:r>
        <w:rPr>
          <w:sz w:val="28"/>
          <w:szCs w:val="28"/>
        </w:rPr>
        <w:t>2-ая смена: 1</w:t>
      </w:r>
      <w:r w:rsidRPr="003F498E">
        <w:rPr>
          <w:sz w:val="28"/>
          <w:szCs w:val="28"/>
        </w:rPr>
        <w:t>4</w:t>
      </w:r>
      <w:r>
        <w:rPr>
          <w:sz w:val="28"/>
          <w:szCs w:val="28"/>
        </w:rPr>
        <w:t>.00 – 1</w:t>
      </w:r>
      <w:r w:rsidRPr="003F498E">
        <w:rPr>
          <w:sz w:val="28"/>
          <w:szCs w:val="28"/>
        </w:rPr>
        <w:t>8</w:t>
      </w:r>
      <w:r>
        <w:rPr>
          <w:sz w:val="28"/>
          <w:szCs w:val="28"/>
        </w:rPr>
        <w:t>.10</w:t>
      </w:r>
    </w:p>
    <w:p w:rsidR="0061520A" w:rsidRPr="00A36EB3" w:rsidRDefault="0061520A" w:rsidP="00284329">
      <w:pPr>
        <w:rPr>
          <w:sz w:val="28"/>
          <w:szCs w:val="28"/>
        </w:rPr>
      </w:pPr>
      <w:r w:rsidRPr="00A36EB3">
        <w:rPr>
          <w:sz w:val="28"/>
          <w:szCs w:val="28"/>
          <w:u w:val="single"/>
        </w:rPr>
        <w:t>Телефоны оперативных служб</w:t>
      </w:r>
      <w:r w:rsidRPr="00A36EB3">
        <w:rPr>
          <w:sz w:val="28"/>
          <w:szCs w:val="28"/>
        </w:rPr>
        <w:t>:</w:t>
      </w:r>
    </w:p>
    <w:p w:rsidR="0061520A" w:rsidRPr="00A36EB3" w:rsidRDefault="0061520A" w:rsidP="00EC1913">
      <w:pPr>
        <w:ind w:left="240"/>
        <w:rPr>
          <w:sz w:val="28"/>
          <w:szCs w:val="28"/>
        </w:rPr>
      </w:pPr>
      <w:r w:rsidRPr="00A36EB3">
        <w:rPr>
          <w:sz w:val="28"/>
          <w:szCs w:val="28"/>
        </w:rPr>
        <w:t xml:space="preserve">112 - </w:t>
      </w:r>
      <w:r w:rsidRPr="00A36EB3">
        <w:rPr>
          <w:sz w:val="28"/>
          <w:szCs w:val="28"/>
          <w:lang w:val="en-US"/>
        </w:rPr>
        <w:t>SOS</w:t>
      </w:r>
    </w:p>
    <w:p w:rsidR="0061520A" w:rsidRPr="00A36EB3" w:rsidRDefault="0061520A" w:rsidP="00EC1913">
      <w:pPr>
        <w:rPr>
          <w:sz w:val="28"/>
          <w:szCs w:val="28"/>
        </w:rPr>
      </w:pPr>
      <w:r w:rsidRPr="00A36EB3">
        <w:rPr>
          <w:sz w:val="28"/>
          <w:szCs w:val="28"/>
        </w:rPr>
        <w:t xml:space="preserve">    01, 101 – пожарная служба</w:t>
      </w:r>
    </w:p>
    <w:p w:rsidR="0061520A" w:rsidRPr="00A36EB3" w:rsidRDefault="0061520A" w:rsidP="00EC1913">
      <w:pPr>
        <w:ind w:left="240"/>
        <w:rPr>
          <w:sz w:val="28"/>
          <w:szCs w:val="28"/>
        </w:rPr>
      </w:pPr>
      <w:r w:rsidRPr="00A36EB3">
        <w:rPr>
          <w:sz w:val="28"/>
          <w:szCs w:val="28"/>
        </w:rPr>
        <w:t xml:space="preserve">02, 102 – полиция </w:t>
      </w:r>
    </w:p>
    <w:p w:rsidR="0061520A" w:rsidRPr="00A36EB3" w:rsidRDefault="0061520A" w:rsidP="00EC1913">
      <w:pPr>
        <w:ind w:left="240"/>
        <w:rPr>
          <w:sz w:val="28"/>
          <w:szCs w:val="28"/>
        </w:rPr>
      </w:pPr>
      <w:r w:rsidRPr="00A36EB3">
        <w:rPr>
          <w:sz w:val="28"/>
          <w:szCs w:val="28"/>
        </w:rPr>
        <w:t>03, 103 – Скорая помощь</w:t>
      </w:r>
    </w:p>
    <w:p w:rsidR="0061520A" w:rsidRDefault="0061520A" w:rsidP="00284329">
      <w:pPr>
        <w:ind w:left="240"/>
        <w:rPr>
          <w:sz w:val="28"/>
          <w:szCs w:val="28"/>
        </w:rPr>
      </w:pPr>
      <w:r w:rsidRPr="00A36EB3">
        <w:rPr>
          <w:sz w:val="28"/>
          <w:szCs w:val="28"/>
        </w:rPr>
        <w:t>04, 104 – Газовая служба</w:t>
      </w:r>
    </w:p>
    <w:p w:rsidR="0061520A" w:rsidRDefault="0061520A" w:rsidP="00284329">
      <w:pPr>
        <w:ind w:left="240"/>
        <w:rPr>
          <w:b/>
          <w:sz w:val="28"/>
          <w:szCs w:val="28"/>
        </w:rPr>
      </w:pPr>
    </w:p>
    <w:p w:rsidR="0061520A" w:rsidRPr="00284329" w:rsidRDefault="0061520A" w:rsidP="00493A44">
      <w:pPr>
        <w:ind w:left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Pr="00A36EB3">
        <w:rPr>
          <w:sz w:val="28"/>
          <w:szCs w:val="28"/>
        </w:rPr>
        <w:t>Содержание</w:t>
      </w:r>
    </w:p>
    <w:p w:rsidR="0061520A" w:rsidRPr="006F7404" w:rsidRDefault="0061520A" w:rsidP="007552EB">
      <w:pPr>
        <w:spacing w:after="0" w:line="360" w:lineRule="auto"/>
        <w:rPr>
          <w:b/>
          <w:sz w:val="28"/>
          <w:szCs w:val="28"/>
        </w:rPr>
      </w:pPr>
      <w:r w:rsidRPr="006F7404">
        <w:rPr>
          <w:b/>
          <w:sz w:val="28"/>
          <w:szCs w:val="28"/>
        </w:rPr>
        <w:t>I. План-схем</w:t>
      </w:r>
      <w:r>
        <w:rPr>
          <w:b/>
          <w:sz w:val="28"/>
          <w:szCs w:val="28"/>
        </w:rPr>
        <w:t>а</w:t>
      </w:r>
      <w:r w:rsidRPr="006F7404">
        <w:rPr>
          <w:b/>
          <w:sz w:val="28"/>
          <w:szCs w:val="28"/>
        </w:rPr>
        <w:t xml:space="preserve"> ОУ. </w:t>
      </w:r>
    </w:p>
    <w:p w:rsidR="0061520A" w:rsidRDefault="0061520A" w:rsidP="00B50C8E">
      <w:pPr>
        <w:spacing w:after="0" w:line="360" w:lineRule="auto"/>
        <w:ind w:left="24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A36EB3">
        <w:rPr>
          <w:sz w:val="28"/>
          <w:szCs w:val="28"/>
        </w:rPr>
        <w:t xml:space="preserve">) район расположения ОУ, пути движения транспортных средств и детей (учеников, обучающихся); </w:t>
      </w:r>
    </w:p>
    <w:p w:rsidR="0061520A" w:rsidRDefault="0061520A" w:rsidP="00B50C8E">
      <w:pPr>
        <w:spacing w:after="0" w:line="360" w:lineRule="auto"/>
        <w:ind w:left="24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A36EB3">
        <w:rPr>
          <w:sz w:val="28"/>
          <w:szCs w:val="28"/>
        </w:rPr>
        <w:t>)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61520A" w:rsidRDefault="0061520A" w:rsidP="00B50C8E">
      <w:pPr>
        <w:spacing w:after="0" w:line="360" w:lineRule="auto"/>
        <w:ind w:left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A36EB3">
        <w:rPr>
          <w:sz w:val="28"/>
          <w:szCs w:val="28"/>
        </w:rPr>
        <w:t>) маршруты движения организованных групп детей от</w:t>
      </w:r>
      <w:r>
        <w:rPr>
          <w:sz w:val="28"/>
          <w:szCs w:val="28"/>
        </w:rPr>
        <w:t xml:space="preserve"> МКОУ «СОШ № 1» к стадиону, парку, РДК, МКОУ ДОД «ДЮСШ», МКОУДОД «ЦРТДиЮ», районному музею, кинотеатру «Родина», МКОУ «СОШ № 4», МКОУ СОШ № 3, ГБОУ СПО «ШАСК»</w:t>
      </w:r>
      <w:r w:rsidRPr="00A36EB3">
        <w:rPr>
          <w:sz w:val="28"/>
          <w:szCs w:val="28"/>
        </w:rPr>
        <w:t xml:space="preserve">; </w:t>
      </w:r>
    </w:p>
    <w:p w:rsidR="0061520A" w:rsidRPr="00A36EB3" w:rsidRDefault="0061520A" w:rsidP="00B50C8E">
      <w:pPr>
        <w:spacing w:after="0" w:line="360" w:lineRule="auto"/>
        <w:jc w:val="both"/>
        <w:rPr>
          <w:b/>
          <w:sz w:val="28"/>
          <w:szCs w:val="28"/>
        </w:rPr>
      </w:pPr>
      <w:r w:rsidRPr="00A36EB3">
        <w:rPr>
          <w:sz w:val="28"/>
          <w:szCs w:val="28"/>
        </w:rPr>
        <w:t>II. Приложения:</w:t>
      </w:r>
    </w:p>
    <w:p w:rsidR="0061520A" w:rsidRDefault="0061520A" w:rsidP="00B50C8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Схемы необходимы</w:t>
      </w:r>
      <w:r w:rsidRPr="00CB6DCE">
        <w:rPr>
          <w:sz w:val="28"/>
          <w:szCs w:val="28"/>
        </w:rPr>
        <w:t xml:space="preserve"> для общего представле</w:t>
      </w:r>
      <w:r>
        <w:rPr>
          <w:sz w:val="28"/>
          <w:szCs w:val="28"/>
        </w:rPr>
        <w:t>ния о районе расположения МКОУ  «СОШ № 1»</w:t>
      </w:r>
      <w:r w:rsidRPr="00CB6DCE">
        <w:rPr>
          <w:sz w:val="28"/>
          <w:szCs w:val="28"/>
        </w:rPr>
        <w:t>.</w:t>
      </w:r>
    </w:p>
    <w:p w:rsidR="0061520A" w:rsidRDefault="0061520A" w:rsidP="00B50C8E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CB6DC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Образовательное учреждение МКОУ  «СОШ № 1»  расположено  во дворе на улице Победы, 21. Рядом располагается оживленная транспортными средствами улица  Победы. </w:t>
      </w:r>
    </w:p>
    <w:p w:rsidR="0061520A" w:rsidRDefault="0061520A" w:rsidP="00B50C8E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>На схеме указан</w:t>
      </w:r>
      <w:r>
        <w:rPr>
          <w:sz w:val="28"/>
          <w:szCs w:val="28"/>
        </w:rPr>
        <w:t>ы</w:t>
      </w:r>
      <w:r w:rsidRPr="00CB6DCE">
        <w:rPr>
          <w:sz w:val="28"/>
          <w:szCs w:val="28"/>
        </w:rPr>
        <w:t xml:space="preserve"> безопасные маршруты движения детей (учеников) от остановочного пункта </w:t>
      </w:r>
      <w:r>
        <w:rPr>
          <w:sz w:val="28"/>
          <w:szCs w:val="28"/>
        </w:rPr>
        <w:t xml:space="preserve"> </w:t>
      </w:r>
      <w:r w:rsidRPr="00CB6DCE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CB6DCE">
        <w:rPr>
          <w:sz w:val="28"/>
          <w:szCs w:val="28"/>
        </w:rPr>
        <w:t xml:space="preserve"> </w:t>
      </w:r>
      <w:r>
        <w:rPr>
          <w:sz w:val="28"/>
          <w:szCs w:val="28"/>
        </w:rPr>
        <w:t>МК</w:t>
      </w:r>
      <w:r w:rsidRPr="00CB6DCE">
        <w:rPr>
          <w:sz w:val="28"/>
          <w:szCs w:val="28"/>
        </w:rPr>
        <w:t>ОУ</w:t>
      </w:r>
      <w:r>
        <w:rPr>
          <w:sz w:val="28"/>
          <w:szCs w:val="28"/>
        </w:rPr>
        <w:t xml:space="preserve">  «СОШ № 1»</w:t>
      </w:r>
      <w:r w:rsidRPr="00CB6DCE">
        <w:rPr>
          <w:sz w:val="28"/>
          <w:szCs w:val="28"/>
        </w:rPr>
        <w:t xml:space="preserve"> и обратно</w:t>
      </w:r>
      <w:r>
        <w:rPr>
          <w:sz w:val="28"/>
          <w:szCs w:val="28"/>
        </w:rPr>
        <w:t>.</w:t>
      </w:r>
    </w:p>
    <w:p w:rsidR="0061520A" w:rsidRDefault="0061520A" w:rsidP="00B50C8E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Б)</w:t>
      </w:r>
      <w:r w:rsidRPr="00CB6DCE">
        <w:rPr>
          <w:sz w:val="28"/>
          <w:szCs w:val="28"/>
        </w:rPr>
        <w:t xml:space="preserve">. На схеме указываются безопасные маршруты движения детей от </w:t>
      </w:r>
      <w:r>
        <w:rPr>
          <w:sz w:val="28"/>
          <w:szCs w:val="28"/>
        </w:rPr>
        <w:t>МК</w:t>
      </w:r>
      <w:r w:rsidRPr="00CB6DCE">
        <w:rPr>
          <w:sz w:val="28"/>
          <w:szCs w:val="28"/>
        </w:rPr>
        <w:t>ОУ</w:t>
      </w:r>
      <w:r>
        <w:rPr>
          <w:sz w:val="28"/>
          <w:szCs w:val="28"/>
        </w:rPr>
        <w:t xml:space="preserve"> «СОШ № 1» </w:t>
      </w:r>
      <w:r w:rsidRPr="00CB6DCE">
        <w:rPr>
          <w:sz w:val="28"/>
          <w:szCs w:val="28"/>
        </w:rPr>
        <w:t xml:space="preserve"> к стадиону, парку</w:t>
      </w:r>
      <w:r>
        <w:rPr>
          <w:sz w:val="28"/>
          <w:szCs w:val="28"/>
        </w:rPr>
        <w:t>, МКОУ СОШ№3, МКОУ «СОШ № 4», музею, РДК, стадиону, кинотеатру «Родина», центральной площади</w:t>
      </w:r>
      <w:r w:rsidRPr="00CB6DCE">
        <w:rPr>
          <w:sz w:val="28"/>
          <w:szCs w:val="28"/>
        </w:rPr>
        <w:t xml:space="preserve"> и обратно. Данные схемы должны использоваться преподавательским составом при организации движения групп детей к местам проведения занятий вне территории </w:t>
      </w:r>
      <w:r>
        <w:rPr>
          <w:sz w:val="28"/>
          <w:szCs w:val="28"/>
        </w:rPr>
        <w:t>МК</w:t>
      </w:r>
      <w:r w:rsidRPr="00CB6DCE">
        <w:rPr>
          <w:sz w:val="28"/>
          <w:szCs w:val="28"/>
        </w:rPr>
        <w:t>ОУ</w:t>
      </w:r>
      <w:r>
        <w:rPr>
          <w:sz w:val="28"/>
          <w:szCs w:val="28"/>
        </w:rPr>
        <w:t xml:space="preserve"> «СОШ № 1».</w:t>
      </w:r>
    </w:p>
    <w:p w:rsidR="0061520A" w:rsidRDefault="0061520A" w:rsidP="00B50C8E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 xml:space="preserve">Территория, указанная в схеме, включает в себя: </w:t>
      </w:r>
    </w:p>
    <w:p w:rsidR="0061520A" w:rsidRDefault="0061520A" w:rsidP="00B50C8E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 xml:space="preserve">- образовательное учреждение; </w:t>
      </w:r>
    </w:p>
    <w:p w:rsidR="0061520A" w:rsidRDefault="0061520A" w:rsidP="007552EB">
      <w:pPr>
        <w:spacing w:after="0"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-  пришкольный участок</w:t>
      </w:r>
      <w:r w:rsidRPr="00CB6DCE">
        <w:rPr>
          <w:sz w:val="28"/>
          <w:szCs w:val="28"/>
        </w:rPr>
        <w:t xml:space="preserve"> вне территории </w:t>
      </w:r>
      <w:r>
        <w:rPr>
          <w:sz w:val="28"/>
          <w:szCs w:val="28"/>
        </w:rPr>
        <w:t xml:space="preserve">МКОУ, на которой </w:t>
      </w:r>
      <w:r w:rsidRPr="00CB6DCE">
        <w:rPr>
          <w:sz w:val="28"/>
          <w:szCs w:val="28"/>
        </w:rPr>
        <w:t xml:space="preserve"> могут проводиться </w:t>
      </w:r>
      <w:r>
        <w:rPr>
          <w:sz w:val="28"/>
          <w:szCs w:val="28"/>
        </w:rPr>
        <w:t>соревнования, парк, в котором педагогами</w:t>
      </w:r>
      <w:r w:rsidRPr="00CB6DCE">
        <w:rPr>
          <w:sz w:val="28"/>
          <w:szCs w:val="28"/>
        </w:rPr>
        <w:t xml:space="preserve"> проводятся занятия на открытом воздухе;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музей</w:t>
      </w:r>
      <w:r w:rsidRPr="00CB6DCE">
        <w:rPr>
          <w:sz w:val="28"/>
          <w:szCs w:val="28"/>
        </w:rPr>
        <w:t>;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кинотеатр;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центральная площадь;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-МКОУ СОШ№3; 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-МКОУ «СОШ № 4»;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 xml:space="preserve">- пути движения детей (учеников) </w:t>
      </w:r>
      <w:r>
        <w:rPr>
          <w:sz w:val="28"/>
          <w:szCs w:val="28"/>
        </w:rPr>
        <w:t xml:space="preserve"> </w:t>
      </w:r>
      <w:r w:rsidRPr="00CB6DCE">
        <w:rPr>
          <w:sz w:val="28"/>
          <w:szCs w:val="28"/>
        </w:rPr>
        <w:t xml:space="preserve">в/из образовательного учреждения; 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>- направление безопасного маршрута движения детей (учеников, обучающихся);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CB6DCE">
        <w:rPr>
          <w:sz w:val="28"/>
          <w:szCs w:val="28"/>
        </w:rPr>
        <w:t xml:space="preserve"> На схеме обозначено: 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>- расположение жилых домов, зданий и сооружений;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>- автомобильные дороги и тротуары</w:t>
      </w:r>
      <w:r>
        <w:rPr>
          <w:sz w:val="28"/>
          <w:szCs w:val="28"/>
        </w:rPr>
        <w:t xml:space="preserve"> (Улицы: Ленина, Гоголя, Советская, Гагарина, Победы,  Чкалова</w:t>
      </w:r>
      <w:r w:rsidRPr="00CB6DCE">
        <w:rPr>
          <w:sz w:val="28"/>
          <w:szCs w:val="28"/>
        </w:rPr>
        <w:t xml:space="preserve">; 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>- пути движения транспортных средств</w:t>
      </w:r>
      <w:r>
        <w:rPr>
          <w:sz w:val="28"/>
          <w:szCs w:val="28"/>
        </w:rPr>
        <w:t xml:space="preserve"> (улицы: Ленина, Гоголя, Островского, Советская, Гагарина, Первомайская, Куйбышева, Элеваторская, Чкалова)</w:t>
      </w:r>
      <w:r w:rsidRPr="00CB6DCE">
        <w:rPr>
          <w:sz w:val="28"/>
          <w:szCs w:val="28"/>
        </w:rPr>
        <w:t xml:space="preserve">; </w:t>
      </w:r>
    </w:p>
    <w:p w:rsidR="0061520A" w:rsidRPr="003F498E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>- уличные (наземные –</w:t>
      </w:r>
      <w:r>
        <w:rPr>
          <w:sz w:val="28"/>
          <w:szCs w:val="28"/>
        </w:rPr>
        <w:t xml:space="preserve"> нерегулируемые) и внеуличный (надземный</w:t>
      </w:r>
      <w:r w:rsidRPr="00CB6DCE">
        <w:rPr>
          <w:sz w:val="28"/>
          <w:szCs w:val="28"/>
        </w:rPr>
        <w:t xml:space="preserve">) пешеходные переходы; </w:t>
      </w:r>
      <w:r>
        <w:rPr>
          <w:sz w:val="28"/>
          <w:szCs w:val="28"/>
        </w:rPr>
        <w:t xml:space="preserve">          </w:t>
      </w: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B6DCE">
        <w:rPr>
          <w:sz w:val="28"/>
          <w:szCs w:val="28"/>
        </w:rPr>
        <w:t>- названия улиц.</w:t>
      </w:r>
      <w:bookmarkStart w:id="0" w:name="_GoBack"/>
      <w:bookmarkEnd w:id="0"/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1520A" w:rsidRDefault="0061520A" w:rsidP="007552EB">
      <w:pPr>
        <w:spacing w:after="0" w:line="360" w:lineRule="auto"/>
        <w:ind w:firstLine="284"/>
        <w:jc w:val="both"/>
        <w:rPr>
          <w:sz w:val="28"/>
          <w:szCs w:val="28"/>
        </w:rPr>
      </w:pPr>
    </w:p>
    <w:p w:rsidR="0061520A" w:rsidRDefault="0061520A" w:rsidP="003735DE">
      <w:pPr>
        <w:jc w:val="center"/>
        <w:rPr>
          <w:b/>
          <w:sz w:val="28"/>
          <w:szCs w:val="28"/>
        </w:rPr>
        <w:sectPr w:rsidR="0061520A" w:rsidSect="00B231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520A" w:rsidRPr="005816A3" w:rsidRDefault="0061520A" w:rsidP="005B10E9">
      <w:pPr>
        <w:jc w:val="center"/>
        <w:rPr>
          <w:b/>
          <w:sz w:val="28"/>
          <w:szCs w:val="28"/>
        </w:rPr>
      </w:pPr>
      <w:r w:rsidRPr="005816A3">
        <w:rPr>
          <w:b/>
          <w:sz w:val="28"/>
          <w:szCs w:val="28"/>
        </w:rPr>
        <w:t>I. План-схемы ОУ.</w:t>
      </w:r>
    </w:p>
    <w:p w:rsidR="0061520A" w:rsidRDefault="0061520A" w:rsidP="005B10E9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401.05pt;margin-top:319.9pt;width:28.6pt;height:21.75pt;z-index:251665920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345.8pt;margin-top:336.65pt;width:28.6pt;height:21.75pt;z-index:251664896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14.3pt;margin-top:19.4pt;width:727.7pt;height:508.2pt;z-index:251661824;visibility:visible" wrapcoords="-22 0 -22 21568 21600 21568 21600 0 -22 0">
            <v:imagedata r:id="rId6" o:title=""/>
            <w10:wrap type="through"/>
          </v:shape>
        </w:pict>
      </w:r>
      <w:r>
        <w:rPr>
          <w:b/>
          <w:sz w:val="28"/>
          <w:szCs w:val="28"/>
        </w:rPr>
        <w:t>А</w:t>
      </w:r>
      <w:r w:rsidRPr="005816A3">
        <w:rPr>
          <w:b/>
          <w:sz w:val="28"/>
          <w:szCs w:val="28"/>
        </w:rPr>
        <w:t xml:space="preserve">) План-схема района расположения </w:t>
      </w:r>
      <w:r>
        <w:rPr>
          <w:b/>
          <w:sz w:val="28"/>
          <w:szCs w:val="28"/>
        </w:rPr>
        <w:t>МК</w:t>
      </w:r>
      <w:r w:rsidRPr="005816A3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 xml:space="preserve"> «СОШ №1»</w:t>
      </w:r>
      <w:r w:rsidRPr="005816A3">
        <w:rPr>
          <w:b/>
          <w:sz w:val="28"/>
          <w:szCs w:val="28"/>
        </w:rPr>
        <w:t>, пути движения транспортных средств и детей (учеников)</w:t>
      </w:r>
      <w:r w:rsidRPr="00FB3AF6">
        <w:rPr>
          <w:b/>
          <w:noProof/>
          <w:sz w:val="28"/>
          <w:szCs w:val="28"/>
        </w:rPr>
        <w:t xml:space="preserve"> </w:t>
      </w:r>
    </w:p>
    <w:p w:rsidR="0061520A" w:rsidRPr="005816A3" w:rsidRDefault="0061520A" w:rsidP="005B10E9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10.95pt;margin-top:63.25pt;width:723.5pt;height:470.5pt;z-index:251659776;visibility:visible" wrapcoords="-22 0 -22 21566 21600 21566 21600 0 -22 0">
            <v:imagedata r:id="rId7" o:title=""/>
            <w10:wrap type="through"/>
          </v:shape>
        </w:pict>
      </w:r>
      <w:r w:rsidRPr="005816A3">
        <w:rPr>
          <w:b/>
          <w:sz w:val="28"/>
          <w:szCs w:val="28"/>
        </w:rPr>
        <w:t xml:space="preserve">I. План-схемы ОУ. </w:t>
      </w:r>
      <w:r>
        <w:rPr>
          <w:noProof/>
        </w:rPr>
        <w:pict>
          <v:shape id="_x0000_s1031" type="#_x0000_t75" style="position:absolute;left:0;text-align:left;margin-left:446.85pt;margin-top:-532.55pt;width:28.6pt;height:21.85pt;z-index:251660800;visibility:visible;mso-position-horizontal-relative:text;mso-position-vertical-relative:text">
            <v:imagedata r:id="rId5" o:title="" croptop="46663f" cropbottom="16347f" cropleft="18798f" cropright="45540f"/>
          </v:shape>
        </w:pict>
      </w:r>
    </w:p>
    <w:p w:rsidR="0061520A" w:rsidRDefault="0061520A" w:rsidP="005B10E9">
      <w:pPr>
        <w:spacing w:after="0" w:line="240" w:lineRule="auto"/>
        <w:jc w:val="center"/>
        <w:rPr>
          <w:b/>
          <w:sz w:val="28"/>
          <w:szCs w:val="28"/>
        </w:rPr>
      </w:pPr>
      <w:r w:rsidRPr="005816A3">
        <w:rPr>
          <w:b/>
          <w:sz w:val="28"/>
          <w:szCs w:val="28"/>
        </w:rPr>
        <w:t xml:space="preserve"> Б) План-схема  маршрута движения о</w:t>
      </w:r>
      <w:r>
        <w:rPr>
          <w:b/>
          <w:sz w:val="28"/>
          <w:szCs w:val="28"/>
        </w:rPr>
        <w:t xml:space="preserve">рганизованных групп детей от МКОУ «СОШ № 1»  </w:t>
      </w:r>
      <w:r w:rsidRPr="005816A3">
        <w:rPr>
          <w:b/>
          <w:sz w:val="28"/>
          <w:szCs w:val="28"/>
        </w:rPr>
        <w:t>к стадиону</w:t>
      </w:r>
    </w:p>
    <w:p w:rsidR="0061520A" w:rsidRDefault="0061520A" w:rsidP="005B10E9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388.5pt;margin-top:310.35pt;width:28.6pt;height:21.75pt;z-index:251662848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_x0000_s1033" type="#_x0000_t75" style="position:absolute;left:0;text-align:left;margin-left:340.8pt;margin-top:324.55pt;width:28.6pt;height:21.75pt;z-index:251663872;visibility:visible">
            <v:imagedata r:id="rId5" o:title="" croptop="46663f" cropbottom="16347f" cropleft="18798f" cropright="45540f"/>
            <w10:wrap type="square"/>
          </v:shape>
        </w:pict>
      </w:r>
    </w:p>
    <w:p w:rsidR="0061520A" w:rsidRPr="00404BC5" w:rsidRDefault="0061520A" w:rsidP="003735DE">
      <w:pPr>
        <w:jc w:val="center"/>
        <w:rPr>
          <w:b/>
          <w:sz w:val="28"/>
          <w:szCs w:val="28"/>
        </w:rPr>
      </w:pPr>
      <w:r w:rsidRPr="00404BC5">
        <w:rPr>
          <w:b/>
          <w:sz w:val="28"/>
          <w:szCs w:val="28"/>
        </w:rPr>
        <w:t>I. План-схемы ОУ.</w:t>
      </w:r>
    </w:p>
    <w:p w:rsidR="0061520A" w:rsidRDefault="0061520A" w:rsidP="003735DE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535pt;margin-top:138.25pt;width:28.6pt;height:21.75pt;z-index:251658752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_x0000_s1035" type="#_x0000_t75" style="position:absolute;left:0;text-align:left;margin-left:478.1pt;margin-top:168.35pt;width:28.6pt;height:21.75pt;z-index:251657728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_x0000_s1036" type="#_x0000_t75" style="position:absolute;left:0;text-align:left;margin-left:-7.5pt;margin-top:48.65pt;width:760.35pt;height:445.35pt;z-index:251656704;visibility:visible" wrapcoords="-21 0 -21 21564 21600 21564 21600 0 -21 0">
            <v:imagedata r:id="rId5" o:title=""/>
            <w10:wrap type="through"/>
          </v:shape>
        </w:pict>
      </w:r>
      <w:r>
        <w:rPr>
          <w:b/>
          <w:sz w:val="28"/>
          <w:szCs w:val="28"/>
        </w:rPr>
        <w:t>В</w:t>
      </w:r>
      <w:r w:rsidRPr="00404BC5">
        <w:rPr>
          <w:b/>
          <w:sz w:val="28"/>
          <w:szCs w:val="28"/>
        </w:rPr>
        <w:t xml:space="preserve">) План-схема  маршрута движения организованных групп детей от </w:t>
      </w:r>
      <w:r>
        <w:rPr>
          <w:b/>
          <w:sz w:val="28"/>
          <w:szCs w:val="28"/>
        </w:rPr>
        <w:t>МК</w:t>
      </w:r>
      <w:r w:rsidRPr="00404BC5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 xml:space="preserve"> «СОШ № 1» </w:t>
      </w:r>
      <w:r w:rsidRPr="00404BC5">
        <w:rPr>
          <w:b/>
          <w:sz w:val="28"/>
          <w:szCs w:val="28"/>
        </w:rPr>
        <w:t xml:space="preserve"> к </w:t>
      </w:r>
      <w:r>
        <w:rPr>
          <w:b/>
          <w:sz w:val="28"/>
          <w:szCs w:val="28"/>
        </w:rPr>
        <w:t>РДК, центральная библиотека, администрация района</w:t>
      </w:r>
    </w:p>
    <w:p w:rsidR="0061520A" w:rsidRDefault="0061520A" w:rsidP="003735DE">
      <w:pPr>
        <w:jc w:val="center"/>
        <w:rPr>
          <w:b/>
          <w:sz w:val="28"/>
          <w:szCs w:val="28"/>
        </w:rPr>
      </w:pPr>
    </w:p>
    <w:p w:rsidR="0061520A" w:rsidRPr="00404BC5" w:rsidRDefault="0061520A" w:rsidP="003735D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Pr="00404BC5">
        <w:rPr>
          <w:b/>
          <w:sz w:val="28"/>
          <w:szCs w:val="28"/>
        </w:rPr>
        <w:t xml:space="preserve">I. План-схемы ОУ. </w:t>
      </w:r>
    </w:p>
    <w:p w:rsidR="0061520A" w:rsidRDefault="0061520A" w:rsidP="003735DE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529.15pt;margin-top:138.25pt;width:28.6pt;height:21.75pt;z-index:251655680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_x0000_s1038" type="#_x0000_t75" style="position:absolute;left:0;text-align:left;margin-left:478.9pt;margin-top:154.15pt;width:28.6pt;height:21.75pt;z-index:251654656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Рисунок 4" o:spid="_x0000_s1039" type="#_x0000_t75" style="position:absolute;left:0;text-align:left;margin-left:-14.2pt;margin-top:48.65pt;width:761.15pt;height:442pt;z-index:251653632;visibility:visible" wrapcoords="-21 0 -21 21563 21600 21563 21600 0 -21 0">
            <v:imagedata r:id="rId8" o:title=""/>
            <w10:wrap type="through"/>
          </v:shape>
        </w:pict>
      </w:r>
      <w:r>
        <w:rPr>
          <w:b/>
          <w:sz w:val="28"/>
          <w:szCs w:val="28"/>
        </w:rPr>
        <w:t>Г</w:t>
      </w:r>
      <w:r w:rsidRPr="00404BC5">
        <w:rPr>
          <w:b/>
          <w:sz w:val="28"/>
          <w:szCs w:val="28"/>
        </w:rPr>
        <w:t>) План-схема  маршрута движения организованных гру</w:t>
      </w:r>
      <w:r>
        <w:rPr>
          <w:b/>
          <w:sz w:val="28"/>
          <w:szCs w:val="28"/>
        </w:rPr>
        <w:t>пп детей от МКОУ «СОШ № 1» до  школы  №4, кинотеатра, музея, школы №3</w:t>
      </w:r>
    </w:p>
    <w:p w:rsidR="0061520A" w:rsidRDefault="0061520A" w:rsidP="003735DE">
      <w:pPr>
        <w:jc w:val="center"/>
        <w:rPr>
          <w:b/>
          <w:sz w:val="28"/>
          <w:szCs w:val="28"/>
        </w:rPr>
      </w:pPr>
    </w:p>
    <w:p w:rsidR="0061520A" w:rsidRPr="00404BC5" w:rsidRDefault="0061520A" w:rsidP="003735D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404BC5">
        <w:rPr>
          <w:b/>
          <w:sz w:val="28"/>
          <w:szCs w:val="28"/>
        </w:rPr>
        <w:t xml:space="preserve">I. </w:t>
      </w:r>
      <w:r>
        <w:rPr>
          <w:b/>
          <w:sz w:val="28"/>
          <w:szCs w:val="28"/>
        </w:rPr>
        <w:t xml:space="preserve"> </w:t>
      </w:r>
      <w:r w:rsidRPr="00404BC5">
        <w:rPr>
          <w:b/>
          <w:sz w:val="28"/>
          <w:szCs w:val="28"/>
        </w:rPr>
        <w:t>План-схемы ОУ.</w:t>
      </w:r>
      <w:r w:rsidRPr="00FB3AF6">
        <w:rPr>
          <w:b/>
          <w:noProof/>
          <w:sz w:val="28"/>
          <w:szCs w:val="28"/>
        </w:rPr>
        <w:t xml:space="preserve"> </w:t>
      </w:r>
    </w:p>
    <w:p w:rsidR="0061520A" w:rsidRDefault="0061520A" w:rsidP="003735DE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578.95pt;margin-top:134.05pt;width:28.55pt;height:21.85pt;z-index:251652608;visibility:visible">
            <v:imagedata r:id="rId5" o:title="" croptop="46663f" cropbottom="16347f" cropleft="18798f" cropright="45540f"/>
            <w10:wrap type="square"/>
          </v:shape>
        </w:pict>
      </w:r>
      <w:r>
        <w:rPr>
          <w:noProof/>
        </w:rPr>
        <w:pict>
          <v:shape id="Рисунок 3" o:spid="_x0000_s1041" type="#_x0000_t75" style="position:absolute;left:0;text-align:left;margin-left:519.7pt;margin-top:138.6pt;width:28.55pt;height:21.85pt;z-index:251651584;visibility:visible">
            <v:imagedata r:id="rId5" o:title="" croptop="46663f" cropbottom="16347f" cropleft="18798f" cropright="45540f"/>
            <w10:wrap type="square"/>
          </v:shape>
        </w:pict>
      </w:r>
      <w:r>
        <w:rPr>
          <w:b/>
          <w:sz w:val="28"/>
          <w:szCs w:val="28"/>
        </w:rPr>
        <w:t>Д</w:t>
      </w:r>
      <w:r w:rsidRPr="00404BC5">
        <w:rPr>
          <w:b/>
          <w:sz w:val="28"/>
          <w:szCs w:val="28"/>
        </w:rPr>
        <w:t>) План-схема  маршрута движения организованных гру</w:t>
      </w:r>
      <w:r>
        <w:rPr>
          <w:b/>
          <w:sz w:val="28"/>
          <w:szCs w:val="28"/>
        </w:rPr>
        <w:t>пп детей от МКОУ  «СОШ № 1»  к МКОУДОД «ЦРТДиЮ»</w:t>
      </w:r>
    </w:p>
    <w:p w:rsidR="0061520A" w:rsidRPr="005816A3" w:rsidRDefault="0061520A" w:rsidP="003735DE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5" o:spid="_x0000_s1042" type="#_x0000_t75" style="position:absolute;left:0;text-align:left;margin-left:7.55pt;margin-top:-.4pt;width:794.15pt;height:461.15pt;z-index:251650560;visibility:visible" wrapcoords="-20 0 -20 21565 21600 21565 21600 0 -20 0">
            <v:imagedata r:id="rId9" o:title=""/>
            <w10:wrap type="through"/>
          </v:shape>
        </w:pict>
      </w:r>
    </w:p>
    <w:p w:rsidR="0061520A" w:rsidRDefault="0061520A" w:rsidP="00493A44">
      <w:pPr>
        <w:jc w:val="center"/>
        <w:rPr>
          <w:b/>
          <w:sz w:val="28"/>
        </w:rPr>
        <w:sectPr w:rsidR="0061520A" w:rsidSect="005B10E9">
          <w:pgSz w:w="16838" w:h="11906" w:orient="landscape"/>
          <w:pgMar w:top="426" w:right="1134" w:bottom="426" w:left="1134" w:header="709" w:footer="709" w:gutter="0"/>
          <w:cols w:space="708"/>
          <w:docGrid w:linePitch="360"/>
        </w:sectPr>
      </w:pPr>
    </w:p>
    <w:p w:rsidR="0061520A" w:rsidRPr="00E80E01" w:rsidRDefault="0061520A" w:rsidP="00493A44">
      <w:pPr>
        <w:jc w:val="center"/>
        <w:rPr>
          <w:b/>
          <w:sz w:val="28"/>
        </w:rPr>
      </w:pPr>
      <w:r w:rsidRPr="00E80E01">
        <w:rPr>
          <w:b/>
          <w:sz w:val="28"/>
        </w:rPr>
        <w:t>Общие сведения об объекте.</w:t>
      </w:r>
    </w:p>
    <w:p w:rsidR="0061520A" w:rsidRDefault="0061520A" w:rsidP="00493A44"/>
    <w:p w:rsidR="0061520A" w:rsidRPr="00684A55" w:rsidRDefault="0061520A" w:rsidP="00493A44">
      <w:pPr>
        <w:ind w:left="24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Кушмянская ООШ – филиал муниципального казенного</w:t>
      </w:r>
      <w:r w:rsidRPr="00684A55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>общеобразовательного   учреждения</w:t>
      </w:r>
      <w:r w:rsidRPr="00684A55">
        <w:rPr>
          <w:b/>
          <w:sz w:val="32"/>
          <w:szCs w:val="28"/>
        </w:rPr>
        <w:t xml:space="preserve"> </w:t>
      </w:r>
    </w:p>
    <w:p w:rsidR="0061520A" w:rsidRDefault="0061520A" w:rsidP="00493A44">
      <w:pPr>
        <w:ind w:left="240"/>
        <w:jc w:val="center"/>
        <w:rPr>
          <w:b/>
          <w:sz w:val="36"/>
          <w:szCs w:val="36"/>
        </w:rPr>
      </w:pPr>
      <w:r w:rsidRPr="00684A55">
        <w:rPr>
          <w:b/>
          <w:sz w:val="32"/>
          <w:szCs w:val="28"/>
        </w:rPr>
        <w:t>«</w:t>
      </w:r>
      <w:r>
        <w:rPr>
          <w:b/>
          <w:sz w:val="32"/>
          <w:szCs w:val="28"/>
        </w:rPr>
        <w:t>Средняя общеобразовательная школа № 1»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МКО</w:t>
      </w:r>
      <w:r>
        <w:rPr>
          <w:sz w:val="28"/>
          <w:szCs w:val="28"/>
        </w:rPr>
        <w:t>У «СОШ № 1»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Ю</w:t>
      </w:r>
      <w:r>
        <w:rPr>
          <w:sz w:val="28"/>
          <w:szCs w:val="28"/>
        </w:rPr>
        <w:t>ридический  адрес  ул. Победы, 21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           Г. Шумиха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            Курганская область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            641110</w:t>
      </w:r>
    </w:p>
    <w:p w:rsidR="0061520A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Т.8 (35245) 2-10-71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</w:p>
    <w:p w:rsidR="0061520A" w:rsidRPr="00543E10" w:rsidRDefault="0061520A" w:rsidP="00493A44">
      <w:pPr>
        <w:spacing w:after="100" w:afterAutospacing="1" w:line="240" w:lineRule="atLeast"/>
        <w:contextualSpacing/>
        <w:rPr>
          <w:b/>
          <w:sz w:val="28"/>
          <w:szCs w:val="28"/>
        </w:rPr>
      </w:pPr>
      <w:r w:rsidRPr="00543E10">
        <w:rPr>
          <w:b/>
          <w:sz w:val="28"/>
          <w:szCs w:val="28"/>
        </w:rPr>
        <w:t>Ведомственная принадлежность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Отдел образования Шумихинского района Курганской области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43E10">
        <w:rPr>
          <w:sz w:val="28"/>
          <w:szCs w:val="28"/>
        </w:rPr>
        <w:t xml:space="preserve">л. Кирова 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г</w:t>
      </w:r>
      <w:r w:rsidRPr="00543E10">
        <w:rPr>
          <w:sz w:val="28"/>
          <w:szCs w:val="28"/>
        </w:rPr>
        <w:t>. Шумиха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Курганская область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sz w:val="28"/>
          <w:szCs w:val="28"/>
        </w:rPr>
        <w:t>641100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т</w:t>
      </w:r>
      <w:r w:rsidRPr="00543E10">
        <w:rPr>
          <w:sz w:val="28"/>
          <w:szCs w:val="28"/>
        </w:rPr>
        <w:t>. 2-21-59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b/>
          <w:sz w:val="28"/>
          <w:szCs w:val="28"/>
        </w:rPr>
        <w:t>Форма собственности</w:t>
      </w:r>
      <w:r w:rsidRPr="00543E10">
        <w:rPr>
          <w:sz w:val="28"/>
          <w:szCs w:val="28"/>
        </w:rPr>
        <w:t>: муниципальная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 w:rsidRPr="00543E10">
        <w:rPr>
          <w:b/>
          <w:sz w:val="28"/>
          <w:szCs w:val="28"/>
        </w:rPr>
        <w:t xml:space="preserve">Директор </w:t>
      </w:r>
      <w:r>
        <w:rPr>
          <w:b/>
          <w:sz w:val="28"/>
          <w:szCs w:val="28"/>
        </w:rPr>
        <w:t>МКОУ  «СОШ № 1»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Вепрева Людмила Вячеславовна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Шумихинский район, г. Шумиха, ул.    Ленина, 112/24  с.т.  8 9225722479</w:t>
      </w:r>
    </w:p>
    <w:p w:rsidR="0061520A" w:rsidRPr="00543E10" w:rsidRDefault="0061520A" w:rsidP="00493A44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Pr="00543E10" w:rsidRDefault="0061520A" w:rsidP="00493A44">
      <w:pPr>
        <w:tabs>
          <w:tab w:val="num" w:pos="0"/>
        </w:tabs>
        <w:spacing w:after="100" w:afterAutospacing="1" w:line="240" w:lineRule="atLeast"/>
        <w:contextualSpacing/>
        <w:rPr>
          <w:b/>
          <w:sz w:val="28"/>
          <w:szCs w:val="28"/>
        </w:rPr>
      </w:pPr>
      <w:r w:rsidRPr="00543E10">
        <w:rPr>
          <w:b/>
          <w:sz w:val="28"/>
          <w:szCs w:val="28"/>
        </w:rPr>
        <w:t>Наполняемость объекта  учащимися  в течение суток по дням недели:</w:t>
      </w:r>
    </w:p>
    <w:p w:rsidR="0061520A" w:rsidRPr="00543E10" w:rsidRDefault="0061520A" w:rsidP="00493A44">
      <w:pPr>
        <w:tabs>
          <w:tab w:val="num" w:pos="0"/>
        </w:tabs>
        <w:spacing w:after="100" w:afterAutospacing="1" w:line="240" w:lineRule="atLeast"/>
        <w:contextualSpacing/>
        <w:jc w:val="both"/>
        <w:rPr>
          <w:sz w:val="28"/>
          <w:szCs w:val="28"/>
        </w:rPr>
      </w:pPr>
      <w:r w:rsidRPr="00543E10">
        <w:rPr>
          <w:sz w:val="28"/>
          <w:szCs w:val="28"/>
        </w:rPr>
        <w:t xml:space="preserve"> Средняя / максимальная посещаемость объекта </w:t>
      </w:r>
      <w:r>
        <w:rPr>
          <w:sz w:val="28"/>
          <w:szCs w:val="28"/>
        </w:rPr>
        <w:t>в день с понедельника по субботу   –        4</w:t>
      </w:r>
      <w:r w:rsidRPr="00B04437">
        <w:rPr>
          <w:sz w:val="28"/>
          <w:szCs w:val="28"/>
        </w:rPr>
        <w:t>19</w:t>
      </w:r>
      <w:r>
        <w:rPr>
          <w:sz w:val="28"/>
          <w:szCs w:val="28"/>
        </w:rPr>
        <w:t xml:space="preserve">        человек.</w:t>
      </w:r>
    </w:p>
    <w:p w:rsidR="0061520A" w:rsidRDefault="0061520A" w:rsidP="00493A44">
      <w:pPr>
        <w:spacing w:after="100" w:afterAutospacing="1" w:line="240" w:lineRule="atLeast"/>
        <w:contextualSpacing/>
        <w:rPr>
          <w:b/>
        </w:rPr>
      </w:pPr>
    </w:p>
    <w:p w:rsidR="0061520A" w:rsidRDefault="0061520A" w:rsidP="00493A44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Default="0061520A" w:rsidP="00493A44">
      <w:pPr>
        <w:spacing w:after="100" w:afterAutospacing="1" w:line="240" w:lineRule="atLeast"/>
        <w:contextualSpacing/>
        <w:rPr>
          <w:b/>
          <w:sz w:val="28"/>
          <w:szCs w:val="28"/>
        </w:rPr>
      </w:pPr>
    </w:p>
    <w:p w:rsidR="0061520A" w:rsidRDefault="0061520A" w:rsidP="00493A44">
      <w:pPr>
        <w:rPr>
          <w:b/>
          <w:sz w:val="28"/>
          <w:szCs w:val="28"/>
        </w:rPr>
      </w:pPr>
    </w:p>
    <w:p w:rsidR="0061520A" w:rsidRDefault="0061520A" w:rsidP="00493A44">
      <w:pPr>
        <w:ind w:left="240"/>
        <w:jc w:val="center"/>
        <w:rPr>
          <w:b/>
          <w:sz w:val="36"/>
          <w:szCs w:val="36"/>
          <w:u w:val="single"/>
        </w:rPr>
      </w:pPr>
    </w:p>
    <w:p w:rsidR="0061520A" w:rsidRDefault="0061520A" w:rsidP="00493A44">
      <w:pPr>
        <w:ind w:left="240"/>
        <w:jc w:val="center"/>
        <w:rPr>
          <w:b/>
          <w:sz w:val="36"/>
          <w:szCs w:val="36"/>
          <w:u w:val="single"/>
        </w:rPr>
      </w:pPr>
    </w:p>
    <w:p w:rsidR="0061520A" w:rsidRPr="00913EA9" w:rsidRDefault="0061520A" w:rsidP="00493A44">
      <w:pPr>
        <w:rPr>
          <w:b/>
          <w:sz w:val="28"/>
          <w:szCs w:val="28"/>
          <w:u w:val="single"/>
        </w:rPr>
      </w:pPr>
      <w:r w:rsidRPr="00913EA9">
        <w:rPr>
          <w:b/>
          <w:sz w:val="28"/>
          <w:szCs w:val="28"/>
        </w:rPr>
        <w:t xml:space="preserve">Ответственные от Госавтоинспекции </w:t>
      </w:r>
    </w:p>
    <w:p w:rsidR="0061520A" w:rsidRPr="00913EA9" w:rsidRDefault="0061520A" w:rsidP="00493A44">
      <w:pPr>
        <w:ind w:left="240"/>
        <w:jc w:val="center"/>
        <w:rPr>
          <w:sz w:val="28"/>
          <w:szCs w:val="28"/>
          <w:u w:val="single"/>
        </w:rPr>
      </w:pPr>
    </w:p>
    <w:p w:rsidR="0061520A" w:rsidRPr="00913EA9" w:rsidRDefault="0061520A" w:rsidP="00493A44">
      <w:pPr>
        <w:ind w:left="240"/>
        <w:jc w:val="center"/>
        <w:rPr>
          <w:sz w:val="28"/>
          <w:szCs w:val="28"/>
        </w:rPr>
      </w:pPr>
      <w:r w:rsidRPr="00913EA9">
        <w:rPr>
          <w:sz w:val="28"/>
          <w:szCs w:val="28"/>
          <w:u w:val="single"/>
        </w:rPr>
        <w:t xml:space="preserve"> Старший   лейтенант   полиции     Водянникова И.А.</w:t>
      </w:r>
    </w:p>
    <w:p w:rsidR="0061520A" w:rsidRPr="00913EA9" w:rsidRDefault="0061520A" w:rsidP="00493A44">
      <w:pPr>
        <w:ind w:left="240"/>
        <w:jc w:val="center"/>
        <w:rPr>
          <w:sz w:val="28"/>
          <w:szCs w:val="28"/>
          <w:u w:val="single"/>
        </w:rPr>
      </w:pPr>
      <w:r w:rsidRPr="00913EA9">
        <w:rPr>
          <w:sz w:val="28"/>
          <w:szCs w:val="28"/>
          <w:u w:val="single"/>
        </w:rPr>
        <w:t>Тел. 8 (35245) 21761,         моб 89195775771</w:t>
      </w:r>
    </w:p>
    <w:p w:rsidR="0061520A" w:rsidRPr="00913EA9" w:rsidRDefault="0061520A" w:rsidP="00493A44">
      <w:pPr>
        <w:ind w:left="240"/>
        <w:rPr>
          <w:b/>
          <w:sz w:val="28"/>
          <w:szCs w:val="28"/>
        </w:rPr>
      </w:pPr>
    </w:p>
    <w:p w:rsidR="0061520A" w:rsidRPr="00913EA9" w:rsidRDefault="0061520A" w:rsidP="00493A44">
      <w:pPr>
        <w:ind w:left="240"/>
        <w:jc w:val="center"/>
        <w:rPr>
          <w:b/>
          <w:sz w:val="28"/>
          <w:szCs w:val="28"/>
        </w:rPr>
      </w:pPr>
      <w:r w:rsidRPr="00913EA9">
        <w:rPr>
          <w:b/>
          <w:sz w:val="28"/>
          <w:szCs w:val="28"/>
        </w:rPr>
        <w:t>Ответственные работники</w:t>
      </w:r>
    </w:p>
    <w:p w:rsidR="0061520A" w:rsidRPr="00913EA9" w:rsidRDefault="0061520A" w:rsidP="00493A44">
      <w:pPr>
        <w:ind w:left="240"/>
        <w:jc w:val="center"/>
        <w:rPr>
          <w:sz w:val="28"/>
          <w:szCs w:val="28"/>
        </w:rPr>
      </w:pPr>
      <w:r w:rsidRPr="00913EA9">
        <w:rPr>
          <w:b/>
          <w:sz w:val="28"/>
          <w:szCs w:val="28"/>
        </w:rPr>
        <w:t>за мероприятия по профилактике</w:t>
      </w:r>
      <w:r>
        <w:rPr>
          <w:b/>
          <w:sz w:val="28"/>
          <w:szCs w:val="28"/>
        </w:rPr>
        <w:t xml:space="preserve">  </w:t>
      </w:r>
      <w:r w:rsidRPr="00913EA9">
        <w:rPr>
          <w:b/>
          <w:sz w:val="28"/>
          <w:szCs w:val="28"/>
        </w:rPr>
        <w:t>детского травматизма</w:t>
      </w:r>
    </w:p>
    <w:p w:rsidR="0061520A" w:rsidRPr="00913EA9" w:rsidRDefault="0061520A" w:rsidP="00493A44">
      <w:pPr>
        <w:ind w:left="240"/>
        <w:jc w:val="center"/>
        <w:rPr>
          <w:sz w:val="28"/>
          <w:szCs w:val="28"/>
          <w:u w:val="single"/>
        </w:rPr>
      </w:pPr>
    </w:p>
    <w:p w:rsidR="0061520A" w:rsidRPr="00913EA9" w:rsidRDefault="0061520A" w:rsidP="00493A44">
      <w:pPr>
        <w:ind w:left="24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Директор:   Вепрева Людмила Вячеславовна</w:t>
      </w:r>
    </w:p>
    <w:p w:rsidR="0061520A" w:rsidRPr="00913EA9" w:rsidRDefault="0061520A" w:rsidP="00493A44">
      <w:pPr>
        <w:ind w:left="24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Тел. 8 (35245) 2-10-71,         моб</w:t>
      </w:r>
      <w:r w:rsidRPr="00B50C8E">
        <w:rPr>
          <w:sz w:val="28"/>
          <w:szCs w:val="28"/>
          <w:u w:val="single"/>
        </w:rPr>
        <w:t>.  8 9225722479</w:t>
      </w:r>
    </w:p>
    <w:p w:rsidR="0061520A" w:rsidRPr="00913EA9" w:rsidRDefault="0061520A" w:rsidP="00493A44">
      <w:pPr>
        <w:rPr>
          <w:sz w:val="28"/>
          <w:szCs w:val="28"/>
        </w:rPr>
      </w:pPr>
      <w:r w:rsidRPr="00913EA9">
        <w:rPr>
          <w:sz w:val="28"/>
          <w:szCs w:val="28"/>
        </w:rPr>
        <w:t>Наличи</w:t>
      </w:r>
      <w:r>
        <w:rPr>
          <w:sz w:val="28"/>
          <w:szCs w:val="28"/>
        </w:rPr>
        <w:t xml:space="preserve">е </w:t>
      </w:r>
      <w:r w:rsidRPr="00913EA9">
        <w:rPr>
          <w:sz w:val="28"/>
          <w:szCs w:val="28"/>
        </w:rPr>
        <w:t xml:space="preserve"> кабинет</w:t>
      </w:r>
      <w:r>
        <w:rPr>
          <w:sz w:val="28"/>
          <w:szCs w:val="28"/>
        </w:rPr>
        <w:t>а</w:t>
      </w:r>
      <w:r w:rsidRPr="00913EA9">
        <w:rPr>
          <w:sz w:val="28"/>
          <w:szCs w:val="28"/>
        </w:rPr>
        <w:t xml:space="preserve">  по БДД</w:t>
      </w:r>
      <w:r>
        <w:rPr>
          <w:sz w:val="28"/>
          <w:szCs w:val="28"/>
        </w:rPr>
        <w:t xml:space="preserve"> - отсутствует</w:t>
      </w:r>
    </w:p>
    <w:p w:rsidR="0061520A" w:rsidRPr="00913EA9" w:rsidRDefault="0061520A" w:rsidP="00493A44">
      <w:pPr>
        <w:ind w:left="240"/>
        <w:rPr>
          <w:sz w:val="28"/>
          <w:szCs w:val="28"/>
        </w:rPr>
      </w:pPr>
    </w:p>
    <w:p w:rsidR="0061520A" w:rsidRPr="00913EA9" w:rsidRDefault="0061520A" w:rsidP="00493A44">
      <w:pPr>
        <w:rPr>
          <w:sz w:val="28"/>
          <w:szCs w:val="28"/>
        </w:rPr>
      </w:pPr>
      <w:r w:rsidRPr="00913EA9">
        <w:rPr>
          <w:sz w:val="28"/>
          <w:szCs w:val="28"/>
        </w:rPr>
        <w:t>Наличие автогородка (площадки) по БДД - отсутствует</w:t>
      </w:r>
    </w:p>
    <w:p w:rsidR="0061520A" w:rsidRDefault="0061520A" w:rsidP="00493A44">
      <w:pPr>
        <w:rPr>
          <w:sz w:val="28"/>
          <w:szCs w:val="28"/>
          <w:u w:val="single"/>
        </w:rPr>
      </w:pPr>
    </w:p>
    <w:p w:rsidR="0061520A" w:rsidRPr="00A36EB3" w:rsidRDefault="0061520A" w:rsidP="00493A44">
      <w:pPr>
        <w:rPr>
          <w:sz w:val="28"/>
          <w:szCs w:val="28"/>
          <w:u w:val="single"/>
        </w:rPr>
      </w:pPr>
      <w:r w:rsidRPr="00A36EB3">
        <w:rPr>
          <w:sz w:val="28"/>
          <w:szCs w:val="28"/>
          <w:u w:val="single"/>
        </w:rPr>
        <w:t xml:space="preserve">Время занятий в ОУ: </w:t>
      </w:r>
    </w:p>
    <w:p w:rsidR="0061520A" w:rsidRPr="00913EA9" w:rsidRDefault="0061520A" w:rsidP="00493A44">
      <w:pPr>
        <w:ind w:left="240"/>
        <w:rPr>
          <w:sz w:val="28"/>
          <w:szCs w:val="28"/>
        </w:rPr>
      </w:pPr>
      <w:r w:rsidRPr="00913EA9">
        <w:rPr>
          <w:sz w:val="28"/>
          <w:szCs w:val="28"/>
        </w:rPr>
        <w:t xml:space="preserve"> 8</w:t>
      </w:r>
      <w:r>
        <w:rPr>
          <w:sz w:val="28"/>
          <w:szCs w:val="28"/>
        </w:rPr>
        <w:t>.30</w:t>
      </w:r>
      <w:r w:rsidRPr="00913EA9">
        <w:rPr>
          <w:sz w:val="28"/>
          <w:szCs w:val="28"/>
        </w:rPr>
        <w:t xml:space="preserve"> – 13</w:t>
      </w:r>
      <w:r>
        <w:rPr>
          <w:sz w:val="28"/>
          <w:szCs w:val="28"/>
        </w:rPr>
        <w:t>.50</w:t>
      </w:r>
    </w:p>
    <w:p w:rsidR="0061520A" w:rsidRPr="00A36EB3" w:rsidRDefault="0061520A" w:rsidP="00493A44">
      <w:pPr>
        <w:rPr>
          <w:sz w:val="28"/>
          <w:szCs w:val="28"/>
        </w:rPr>
      </w:pPr>
      <w:r w:rsidRPr="00A36EB3">
        <w:rPr>
          <w:sz w:val="28"/>
          <w:szCs w:val="28"/>
          <w:u w:val="single"/>
        </w:rPr>
        <w:t>Телефоны оперативных служб</w:t>
      </w:r>
      <w:r w:rsidRPr="00A36EB3">
        <w:rPr>
          <w:sz w:val="28"/>
          <w:szCs w:val="28"/>
        </w:rPr>
        <w:t>:</w:t>
      </w:r>
    </w:p>
    <w:p w:rsidR="0061520A" w:rsidRPr="00A36EB3" w:rsidRDefault="0061520A" w:rsidP="00493A44">
      <w:pPr>
        <w:ind w:left="240"/>
        <w:rPr>
          <w:sz w:val="28"/>
          <w:szCs w:val="28"/>
        </w:rPr>
      </w:pPr>
      <w:r w:rsidRPr="00A36EB3">
        <w:rPr>
          <w:sz w:val="28"/>
          <w:szCs w:val="28"/>
        </w:rPr>
        <w:t xml:space="preserve">112 - </w:t>
      </w:r>
      <w:r w:rsidRPr="00A36EB3">
        <w:rPr>
          <w:sz w:val="28"/>
          <w:szCs w:val="28"/>
          <w:lang w:val="en-US"/>
        </w:rPr>
        <w:t>SOS</w:t>
      </w:r>
    </w:p>
    <w:p w:rsidR="0061520A" w:rsidRPr="00A36EB3" w:rsidRDefault="0061520A" w:rsidP="00493A44">
      <w:pPr>
        <w:rPr>
          <w:sz w:val="28"/>
          <w:szCs w:val="28"/>
        </w:rPr>
      </w:pPr>
      <w:r w:rsidRPr="00A36EB3">
        <w:rPr>
          <w:sz w:val="28"/>
          <w:szCs w:val="28"/>
        </w:rPr>
        <w:t xml:space="preserve">    01, 101 – пожарная служба</w:t>
      </w:r>
    </w:p>
    <w:p w:rsidR="0061520A" w:rsidRPr="00A36EB3" w:rsidRDefault="0061520A" w:rsidP="00493A44">
      <w:pPr>
        <w:ind w:left="240"/>
        <w:rPr>
          <w:sz w:val="28"/>
          <w:szCs w:val="28"/>
        </w:rPr>
      </w:pPr>
      <w:r w:rsidRPr="00A36EB3">
        <w:rPr>
          <w:sz w:val="28"/>
          <w:szCs w:val="28"/>
        </w:rPr>
        <w:t xml:space="preserve">02, 102 – полиция </w:t>
      </w:r>
    </w:p>
    <w:p w:rsidR="0061520A" w:rsidRPr="00A36EB3" w:rsidRDefault="0061520A" w:rsidP="00493A44">
      <w:pPr>
        <w:ind w:left="240"/>
        <w:rPr>
          <w:sz w:val="28"/>
          <w:szCs w:val="28"/>
        </w:rPr>
      </w:pPr>
      <w:r w:rsidRPr="00A36EB3">
        <w:rPr>
          <w:sz w:val="28"/>
          <w:szCs w:val="28"/>
        </w:rPr>
        <w:t>03, 103 – Скорая помощь</w:t>
      </w:r>
    </w:p>
    <w:p w:rsidR="0061520A" w:rsidRDefault="0061520A" w:rsidP="00493A44">
      <w:pPr>
        <w:ind w:left="240"/>
        <w:rPr>
          <w:b/>
          <w:sz w:val="28"/>
          <w:szCs w:val="28"/>
        </w:rPr>
      </w:pPr>
      <w:r w:rsidRPr="00A36EB3">
        <w:rPr>
          <w:sz w:val="28"/>
          <w:szCs w:val="28"/>
        </w:rPr>
        <w:t>04, 104 – Газовая служба</w:t>
      </w:r>
    </w:p>
    <w:p w:rsidR="0061520A" w:rsidRDefault="0061520A" w:rsidP="00493A44">
      <w:pPr>
        <w:ind w:left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</w:p>
    <w:p w:rsidR="0061520A" w:rsidRDefault="0061520A" w:rsidP="00493A44">
      <w:pPr>
        <w:ind w:left="240"/>
        <w:jc w:val="center"/>
        <w:rPr>
          <w:sz w:val="28"/>
          <w:szCs w:val="28"/>
        </w:rPr>
      </w:pPr>
    </w:p>
    <w:p w:rsidR="0061520A" w:rsidRPr="00284329" w:rsidRDefault="0061520A" w:rsidP="00493A44">
      <w:pPr>
        <w:ind w:left="240"/>
        <w:jc w:val="center"/>
        <w:rPr>
          <w:b/>
          <w:sz w:val="28"/>
          <w:szCs w:val="28"/>
        </w:rPr>
      </w:pPr>
      <w:r w:rsidRPr="00A36EB3">
        <w:rPr>
          <w:sz w:val="28"/>
          <w:szCs w:val="28"/>
        </w:rPr>
        <w:t>Содержание</w:t>
      </w:r>
    </w:p>
    <w:p w:rsidR="0061520A" w:rsidRPr="006F7404" w:rsidRDefault="0061520A" w:rsidP="00493A44">
      <w:pPr>
        <w:spacing w:after="0" w:line="360" w:lineRule="auto"/>
        <w:rPr>
          <w:b/>
          <w:sz w:val="28"/>
          <w:szCs w:val="28"/>
        </w:rPr>
      </w:pPr>
      <w:r w:rsidRPr="006F7404">
        <w:rPr>
          <w:b/>
          <w:sz w:val="28"/>
          <w:szCs w:val="28"/>
        </w:rPr>
        <w:t>I. План-схем</w:t>
      </w:r>
      <w:r>
        <w:rPr>
          <w:b/>
          <w:sz w:val="28"/>
          <w:szCs w:val="28"/>
        </w:rPr>
        <w:t>а</w:t>
      </w:r>
      <w:r w:rsidRPr="006F7404">
        <w:rPr>
          <w:b/>
          <w:sz w:val="28"/>
          <w:szCs w:val="28"/>
        </w:rPr>
        <w:t xml:space="preserve"> ОУ. </w:t>
      </w:r>
    </w:p>
    <w:p w:rsidR="0061520A" w:rsidRDefault="0061520A" w:rsidP="00493A44">
      <w:pPr>
        <w:spacing w:after="0" w:line="360" w:lineRule="auto"/>
        <w:ind w:left="24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A36EB3">
        <w:rPr>
          <w:sz w:val="28"/>
          <w:szCs w:val="28"/>
        </w:rPr>
        <w:t xml:space="preserve">) район расположения ОУ, пути движения транспортных средств и детей (учеников, обучающихся); </w:t>
      </w:r>
    </w:p>
    <w:p w:rsidR="0061520A" w:rsidRDefault="0061520A" w:rsidP="00493A44">
      <w:pPr>
        <w:spacing w:after="0" w:line="360" w:lineRule="auto"/>
        <w:ind w:left="24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A36EB3">
        <w:rPr>
          <w:sz w:val="28"/>
          <w:szCs w:val="28"/>
        </w:rPr>
        <w:t>)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61520A" w:rsidRDefault="0061520A" w:rsidP="00493A44">
      <w:pPr>
        <w:spacing w:after="0" w:line="360" w:lineRule="auto"/>
        <w:ind w:left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Pr="00A36EB3">
        <w:rPr>
          <w:sz w:val="28"/>
          <w:szCs w:val="28"/>
        </w:rPr>
        <w:t>) маршруты движения организованных групп детей от</w:t>
      </w:r>
      <w:r>
        <w:rPr>
          <w:sz w:val="28"/>
          <w:szCs w:val="28"/>
        </w:rPr>
        <w:t xml:space="preserve"> Кушмянской ООШ, к СДК</w:t>
      </w:r>
      <w:r w:rsidRPr="00A36EB3">
        <w:rPr>
          <w:sz w:val="28"/>
          <w:szCs w:val="28"/>
        </w:rPr>
        <w:t xml:space="preserve">; </w:t>
      </w:r>
    </w:p>
    <w:p w:rsidR="0061520A" w:rsidRPr="00A36EB3" w:rsidRDefault="0061520A" w:rsidP="00493A44">
      <w:pPr>
        <w:spacing w:after="0" w:line="360" w:lineRule="auto"/>
        <w:jc w:val="both"/>
        <w:rPr>
          <w:b/>
          <w:sz w:val="28"/>
          <w:szCs w:val="28"/>
        </w:rPr>
      </w:pPr>
      <w:r w:rsidRPr="00A36EB3">
        <w:rPr>
          <w:sz w:val="28"/>
          <w:szCs w:val="28"/>
        </w:rPr>
        <w:t>II. Приложения:</w:t>
      </w:r>
    </w:p>
    <w:p w:rsidR="0061520A" w:rsidRDefault="0061520A" w:rsidP="00493A4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Схемы необходимы</w:t>
      </w:r>
      <w:r w:rsidRPr="00CB6DCE">
        <w:rPr>
          <w:sz w:val="28"/>
          <w:szCs w:val="28"/>
        </w:rPr>
        <w:t xml:space="preserve"> для общего представле</w:t>
      </w:r>
      <w:r>
        <w:rPr>
          <w:sz w:val="28"/>
          <w:szCs w:val="28"/>
        </w:rPr>
        <w:t>ния о районе расположения Кушмянской ООШ</w:t>
      </w:r>
      <w:r w:rsidRPr="00CB6DCE">
        <w:rPr>
          <w:sz w:val="28"/>
          <w:szCs w:val="28"/>
        </w:rPr>
        <w:t>.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CB6DCE">
        <w:rPr>
          <w:sz w:val="28"/>
          <w:szCs w:val="28"/>
        </w:rPr>
        <w:t xml:space="preserve">. </w:t>
      </w:r>
      <w:r>
        <w:rPr>
          <w:sz w:val="28"/>
          <w:szCs w:val="28"/>
        </w:rPr>
        <w:t>Образовательное учреждение Кушмянская ООШ  расположена окраине села по  улице Советская, 49.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CB6DCE">
        <w:rPr>
          <w:sz w:val="28"/>
          <w:szCs w:val="28"/>
        </w:rPr>
        <w:t xml:space="preserve">. На схеме указываются безопасные маршруты движения детей от </w:t>
      </w:r>
      <w:r>
        <w:rPr>
          <w:sz w:val="28"/>
          <w:szCs w:val="28"/>
        </w:rPr>
        <w:t xml:space="preserve"> школы до СДК и обратно. Данная схема должна</w:t>
      </w:r>
      <w:r w:rsidRPr="00CB6DCE">
        <w:rPr>
          <w:sz w:val="28"/>
          <w:szCs w:val="28"/>
        </w:rPr>
        <w:t xml:space="preserve"> использоваться преподавательским составом при организац</w:t>
      </w:r>
      <w:r>
        <w:rPr>
          <w:sz w:val="28"/>
          <w:szCs w:val="28"/>
        </w:rPr>
        <w:t>ии движения групп детей к месту</w:t>
      </w:r>
      <w:r w:rsidRPr="00CB6DCE">
        <w:rPr>
          <w:sz w:val="28"/>
          <w:szCs w:val="28"/>
        </w:rPr>
        <w:t xml:space="preserve"> проведения занятий вне территории </w:t>
      </w:r>
      <w:r>
        <w:rPr>
          <w:sz w:val="28"/>
          <w:szCs w:val="28"/>
        </w:rPr>
        <w:t xml:space="preserve"> школы.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 xml:space="preserve">Территория, указанная в схеме, включает в себя: 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 xml:space="preserve">- образовательное учреждение; </w:t>
      </w:r>
    </w:p>
    <w:p w:rsidR="0061520A" w:rsidRDefault="0061520A" w:rsidP="00493A44">
      <w:pPr>
        <w:spacing w:after="0"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-  пришкольный участок</w:t>
      </w:r>
      <w:r w:rsidRPr="00CB6DCE">
        <w:rPr>
          <w:sz w:val="28"/>
          <w:szCs w:val="28"/>
        </w:rPr>
        <w:t xml:space="preserve"> вне территории </w:t>
      </w:r>
      <w:r>
        <w:rPr>
          <w:sz w:val="28"/>
          <w:szCs w:val="28"/>
        </w:rPr>
        <w:t xml:space="preserve">МКОУ, на которой </w:t>
      </w:r>
      <w:r w:rsidRPr="00CB6DCE">
        <w:rPr>
          <w:sz w:val="28"/>
          <w:szCs w:val="28"/>
        </w:rPr>
        <w:t xml:space="preserve"> могут проводиться </w:t>
      </w:r>
      <w:r>
        <w:rPr>
          <w:sz w:val="28"/>
          <w:szCs w:val="28"/>
        </w:rPr>
        <w:t>соревнования, парк, в котором педагогами</w:t>
      </w:r>
      <w:r w:rsidRPr="00CB6DCE">
        <w:rPr>
          <w:sz w:val="28"/>
          <w:szCs w:val="28"/>
        </w:rPr>
        <w:t xml:space="preserve"> проводятся занятия на открытом воздухе;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СДК;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 xml:space="preserve">- пути движения детей (учеников) </w:t>
      </w:r>
      <w:r>
        <w:rPr>
          <w:sz w:val="28"/>
          <w:szCs w:val="28"/>
        </w:rPr>
        <w:t xml:space="preserve"> </w:t>
      </w:r>
      <w:r w:rsidRPr="00CB6DCE">
        <w:rPr>
          <w:sz w:val="28"/>
          <w:szCs w:val="28"/>
        </w:rPr>
        <w:t xml:space="preserve">в/из образовательного учреждения; 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>- направление безопасного маршрута движения детей (учеников, обучающихся);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CB6DCE">
        <w:rPr>
          <w:sz w:val="28"/>
          <w:szCs w:val="28"/>
        </w:rPr>
        <w:t xml:space="preserve"> На схеме обозначено: 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расположение жилых домов.</w: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  <w:sectPr w:rsidR="0061520A" w:rsidSect="00B231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 w:rsidRPr="005329FC">
        <w:rPr>
          <w:sz w:val="28"/>
          <w:szCs w:val="28"/>
        </w:rPr>
        <w:pict>
          <v:shape id="_x0000_i1025" type="#_x0000_t75" style="width:705.75pt;height:476.25pt">
            <v:imagedata r:id="rId10" o:title=""/>
          </v:shape>
        </w:pict>
      </w:r>
    </w:p>
    <w:p w:rsidR="0061520A" w:rsidRDefault="0061520A" w:rsidP="00493A44">
      <w:pPr>
        <w:spacing w:after="0" w:line="360" w:lineRule="auto"/>
        <w:ind w:firstLine="284"/>
        <w:jc w:val="both"/>
        <w:rPr>
          <w:sz w:val="28"/>
          <w:szCs w:val="28"/>
        </w:rPr>
      </w:pPr>
      <w:r w:rsidRPr="00CB6DCE">
        <w:rPr>
          <w:sz w:val="28"/>
          <w:szCs w:val="28"/>
        </w:rPr>
        <w:t xml:space="preserve"> </w:t>
      </w:r>
    </w:p>
    <w:p w:rsidR="0061520A" w:rsidRDefault="0061520A" w:rsidP="00493A44">
      <w:pPr>
        <w:spacing w:after="0" w:line="360" w:lineRule="auto"/>
        <w:ind w:firstLine="284"/>
        <w:jc w:val="both"/>
        <w:sectPr w:rsidR="0061520A" w:rsidSect="003735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1520A" w:rsidRDefault="0061520A" w:rsidP="00493A44">
      <w:pPr>
        <w:spacing w:after="0" w:line="360" w:lineRule="auto"/>
        <w:ind w:firstLine="284"/>
        <w:jc w:val="both"/>
      </w:pPr>
    </w:p>
    <w:p w:rsidR="0061520A" w:rsidRDefault="0061520A" w:rsidP="007552EB">
      <w:pPr>
        <w:spacing w:after="0" w:line="360" w:lineRule="auto"/>
        <w:ind w:firstLine="284"/>
        <w:jc w:val="both"/>
      </w:pPr>
    </w:p>
    <w:sectPr w:rsidR="0061520A" w:rsidSect="00B23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1913"/>
    <w:rsid w:val="000128CD"/>
    <w:rsid w:val="00050C10"/>
    <w:rsid w:val="000701CB"/>
    <w:rsid w:val="000E24D7"/>
    <w:rsid w:val="0011514D"/>
    <w:rsid w:val="00284329"/>
    <w:rsid w:val="002C28CF"/>
    <w:rsid w:val="002D040D"/>
    <w:rsid w:val="003735DE"/>
    <w:rsid w:val="003F498E"/>
    <w:rsid w:val="00404BC5"/>
    <w:rsid w:val="00431F4C"/>
    <w:rsid w:val="00437C24"/>
    <w:rsid w:val="00493A44"/>
    <w:rsid w:val="004D5F13"/>
    <w:rsid w:val="004F3912"/>
    <w:rsid w:val="005329FC"/>
    <w:rsid w:val="00543E10"/>
    <w:rsid w:val="0056511A"/>
    <w:rsid w:val="005816A3"/>
    <w:rsid w:val="00593E21"/>
    <w:rsid w:val="005B10E9"/>
    <w:rsid w:val="005E4121"/>
    <w:rsid w:val="0061520A"/>
    <w:rsid w:val="006367F3"/>
    <w:rsid w:val="00684A55"/>
    <w:rsid w:val="006A07FB"/>
    <w:rsid w:val="006F7404"/>
    <w:rsid w:val="007552EB"/>
    <w:rsid w:val="00820446"/>
    <w:rsid w:val="008305FF"/>
    <w:rsid w:val="0083627A"/>
    <w:rsid w:val="00861F20"/>
    <w:rsid w:val="00867282"/>
    <w:rsid w:val="008A07A2"/>
    <w:rsid w:val="00913EA9"/>
    <w:rsid w:val="00922202"/>
    <w:rsid w:val="0096154F"/>
    <w:rsid w:val="009825A8"/>
    <w:rsid w:val="009B5F64"/>
    <w:rsid w:val="00A36EB3"/>
    <w:rsid w:val="00A4055A"/>
    <w:rsid w:val="00AC5FCE"/>
    <w:rsid w:val="00AE5A13"/>
    <w:rsid w:val="00B04437"/>
    <w:rsid w:val="00B231D3"/>
    <w:rsid w:val="00B50C8E"/>
    <w:rsid w:val="00C262F7"/>
    <w:rsid w:val="00C40C0A"/>
    <w:rsid w:val="00C826A3"/>
    <w:rsid w:val="00CB33EC"/>
    <w:rsid w:val="00CB6DCE"/>
    <w:rsid w:val="00CD25B0"/>
    <w:rsid w:val="00CF30DF"/>
    <w:rsid w:val="00CF3F9A"/>
    <w:rsid w:val="00CF625E"/>
    <w:rsid w:val="00CF7075"/>
    <w:rsid w:val="00D45160"/>
    <w:rsid w:val="00D84BB9"/>
    <w:rsid w:val="00E201DE"/>
    <w:rsid w:val="00E564EE"/>
    <w:rsid w:val="00E80E01"/>
    <w:rsid w:val="00EA3281"/>
    <w:rsid w:val="00EC1913"/>
    <w:rsid w:val="00EE6BE4"/>
    <w:rsid w:val="00FB3AF6"/>
    <w:rsid w:val="00FD3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1D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1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260</TotalTime>
  <Pages>18</Pages>
  <Words>1169</Words>
  <Characters>6668</Characters>
  <Application>Microsoft Office Outlook</Application>
  <DocSecurity>0</DocSecurity>
  <Lines>0</Lines>
  <Paragraphs>0</Paragraphs>
  <ScaleCrop>false</ScaleCrop>
  <Company>шдюсш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USER-6</cp:lastModifiedBy>
  <cp:revision>18</cp:revision>
  <cp:lastPrinted>2016-09-28T06:48:00Z</cp:lastPrinted>
  <dcterms:created xsi:type="dcterms:W3CDTF">2015-02-24T05:12:00Z</dcterms:created>
  <dcterms:modified xsi:type="dcterms:W3CDTF">2016-12-07T09:32:00Z</dcterms:modified>
</cp:coreProperties>
</file>